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43" w:rsidRDefault="00A31E28" w:rsidP="009A7A22">
      <w:pPr>
        <w:tabs>
          <w:tab w:val="left" w:pos="4253"/>
        </w:tabs>
      </w:pPr>
      <w:r>
        <w:rPr>
          <w:noProof/>
        </w:rPr>
        <w:drawing>
          <wp:anchor distT="0" distB="0" distL="114300" distR="114300" simplePos="0" relativeHeight="251647485" behindDoc="0" locked="0" layoutInCell="1" allowOverlap="1" wp14:anchorId="5F9C71BA" wp14:editId="0FC3E00A">
            <wp:simplePos x="0" y="0"/>
            <wp:positionH relativeFrom="column">
              <wp:posOffset>3435292</wp:posOffset>
            </wp:positionH>
            <wp:positionV relativeFrom="paragraph">
              <wp:posOffset>-20268</wp:posOffset>
            </wp:positionV>
            <wp:extent cx="1048624" cy="153225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s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350" cy="154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07B5958E" wp14:editId="5C371099">
            <wp:simplePos x="0" y="0"/>
            <wp:positionH relativeFrom="column">
              <wp:posOffset>2134999</wp:posOffset>
            </wp:positionH>
            <wp:positionV relativeFrom="paragraph">
              <wp:posOffset>-20268</wp:posOffset>
            </wp:positionV>
            <wp:extent cx="1298324" cy="1451296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le Brunea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t="4267" r="4708" b="24638"/>
                    <a:stretch/>
                  </pic:blipFill>
                  <pic:spPr bwMode="auto">
                    <a:xfrm>
                      <a:off x="0" y="0"/>
                      <a:ext cx="1298014" cy="14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47849745" wp14:editId="44AC1C2A">
            <wp:simplePos x="0" y="0"/>
            <wp:positionH relativeFrom="column">
              <wp:posOffset>1128319</wp:posOffset>
            </wp:positionH>
            <wp:positionV relativeFrom="paragraph">
              <wp:posOffset>-20268</wp:posOffset>
            </wp:positionV>
            <wp:extent cx="1027105" cy="1451296"/>
            <wp:effectExtent l="0" t="0" r="190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and_postca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92" cy="145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19C158E4" wp14:editId="297BF04E">
            <wp:simplePos x="0" y="0"/>
            <wp:positionH relativeFrom="column">
              <wp:posOffset>180340</wp:posOffset>
            </wp:positionH>
            <wp:positionV relativeFrom="paragraph">
              <wp:posOffset>-20320</wp:posOffset>
            </wp:positionV>
            <wp:extent cx="947420" cy="1446530"/>
            <wp:effectExtent l="0" t="0" r="5080" b="12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A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2BEB323" wp14:editId="38EAEE2D">
                <wp:simplePos x="0" y="0"/>
                <wp:positionH relativeFrom="column">
                  <wp:posOffset>5255988</wp:posOffset>
                </wp:positionH>
                <wp:positionV relativeFrom="paragraph">
                  <wp:posOffset>-129359</wp:posOffset>
                </wp:positionV>
                <wp:extent cx="4638675" cy="1403985"/>
                <wp:effectExtent l="0" t="0" r="0" b="190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A22" w:rsidRPr="00BC6C5D" w:rsidRDefault="009A7A22" w:rsidP="009A7A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</w:pPr>
                            <w:r w:rsidRPr="00BC6C5D"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  <w:t>Colloque</w:t>
                            </w:r>
                            <w:r w:rsidR="003A3716"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  <w:t xml:space="preserve"> international</w:t>
                            </w:r>
                          </w:p>
                          <w:p w:rsidR="009A7A22" w:rsidRPr="00BC6C5D" w:rsidRDefault="009A7A22" w:rsidP="009A7A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</w:pPr>
                            <w:r w:rsidRPr="00BC6C5D"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  <w:t>« Héritages naturalistes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3.85pt;margin-top:-10.2pt;width:365.25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" filled="f" stroked="f">
                <v:textbox style="mso-fit-shape-to-text:t">
                  <w:txbxContent>
                    <w:p w:rsidR="009A7A22" w:rsidRPr="00BC6C5D" w:rsidRDefault="009A7A22" w:rsidP="009A7A22">
                      <w:pPr>
                        <w:jc w:val="center"/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</w:pPr>
                      <w:r w:rsidRPr="00BC6C5D"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  <w:t>Colloque</w:t>
                      </w:r>
                      <w:r w:rsidR="003A3716"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  <w:t xml:space="preserve"> inter</w:t>
                      </w:r>
                      <w:bookmarkStart w:id="1" w:name="_GoBack"/>
                      <w:bookmarkEnd w:id="1"/>
                      <w:r w:rsidR="003A3716"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  <w:t>national</w:t>
                      </w:r>
                    </w:p>
                    <w:p w:rsidR="009A7A22" w:rsidRPr="00BC6C5D" w:rsidRDefault="009A7A22" w:rsidP="009A7A22">
                      <w:pPr>
                        <w:jc w:val="center"/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</w:pPr>
                      <w:r w:rsidRPr="00BC6C5D"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  <w:t>« Héritages naturalistes »</w:t>
                      </w:r>
                    </w:p>
                  </w:txbxContent>
                </v:textbox>
              </v:shape>
            </w:pict>
          </mc:Fallback>
        </mc:AlternateContent>
      </w:r>
    </w:p>
    <w:p w:rsidR="00E33F43" w:rsidRDefault="00E33F43"/>
    <w:p w:rsidR="00E33F43" w:rsidRDefault="00E33F43"/>
    <w:p w:rsidR="00E33F43" w:rsidRDefault="00E33F43"/>
    <w:p w:rsidR="00E33F43" w:rsidRDefault="009A7A22">
      <w:r>
        <w:rPr>
          <w:noProof/>
        </w:rPr>
        <w:drawing>
          <wp:anchor distT="0" distB="0" distL="114300" distR="114300" simplePos="0" relativeHeight="251668992" behindDoc="0" locked="0" layoutInCell="1" allowOverlap="1" wp14:anchorId="27C0117C" wp14:editId="0E6B936C">
            <wp:simplePos x="0" y="0"/>
            <wp:positionH relativeFrom="column">
              <wp:posOffset>5297170</wp:posOffset>
            </wp:positionH>
            <wp:positionV relativeFrom="paragraph">
              <wp:posOffset>114935</wp:posOffset>
            </wp:positionV>
            <wp:extent cx="4380865" cy="2627630"/>
            <wp:effectExtent l="19050" t="0" r="19685" b="83947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e-zola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6000"/>
                              </a14:imgEffect>
                              <a14:imgEffect>
                                <a14:brightnessContrast bright="2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2627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F43" w:rsidRDefault="00E33F43"/>
    <w:p w:rsidR="00E33F43" w:rsidRDefault="00E33F43"/>
    <w:p w:rsidR="00E33F43" w:rsidRDefault="00E33F43"/>
    <w:p w:rsidR="00E33F43" w:rsidRDefault="00CA3B37">
      <w:r>
        <w:rPr>
          <w:noProof/>
        </w:rPr>
        <w:drawing>
          <wp:anchor distT="0" distB="0" distL="114300" distR="114300" simplePos="0" relativeHeight="251695616" behindDoc="0" locked="0" layoutInCell="1" allowOverlap="1" wp14:anchorId="1B2E44A3" wp14:editId="590BDE94">
            <wp:simplePos x="0" y="0"/>
            <wp:positionH relativeFrom="column">
              <wp:posOffset>3787628</wp:posOffset>
            </wp:positionH>
            <wp:positionV relativeFrom="paragraph">
              <wp:posOffset>28947</wp:posOffset>
            </wp:positionV>
            <wp:extent cx="691245" cy="1124125"/>
            <wp:effectExtent l="0" t="0" r="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Saint-Georges_de_Bouhélier_par_Charles_Gi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2" t="-691" r="10964" b="13786"/>
                    <a:stretch/>
                  </pic:blipFill>
                  <pic:spPr bwMode="auto">
                    <a:xfrm>
                      <a:off x="0" y="0"/>
                      <a:ext cx="690250" cy="112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0" behindDoc="0" locked="0" layoutInCell="1" allowOverlap="1" wp14:anchorId="3766CAE7" wp14:editId="7D82D269">
            <wp:simplePos x="0" y="0"/>
            <wp:positionH relativeFrom="column">
              <wp:posOffset>2520315</wp:posOffset>
            </wp:positionH>
            <wp:positionV relativeFrom="paragraph">
              <wp:posOffset>28575</wp:posOffset>
            </wp:positionV>
            <wp:extent cx="1269365" cy="1120775"/>
            <wp:effectExtent l="0" t="0" r="6985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h-kaddou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36" b="5628"/>
                    <a:stretch/>
                  </pic:blipFill>
                  <pic:spPr bwMode="auto">
                    <a:xfrm>
                      <a:off x="0" y="0"/>
                      <a:ext cx="1269365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28">
        <w:rPr>
          <w:noProof/>
        </w:rPr>
        <w:drawing>
          <wp:anchor distT="0" distB="0" distL="114300" distR="114300" simplePos="0" relativeHeight="251649535" behindDoc="0" locked="0" layoutInCell="1" allowOverlap="1" wp14:anchorId="1ECF05D3" wp14:editId="071F36EA">
            <wp:simplePos x="0" y="0"/>
            <wp:positionH relativeFrom="column">
              <wp:posOffset>1404620</wp:posOffset>
            </wp:positionH>
            <wp:positionV relativeFrom="paragraph">
              <wp:posOffset>28575</wp:posOffset>
            </wp:positionV>
            <wp:extent cx="1165860" cy="1627505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rice et Deni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28">
        <w:rPr>
          <w:noProof/>
        </w:rPr>
        <w:drawing>
          <wp:anchor distT="0" distB="0" distL="114300" distR="114300" simplePos="0" relativeHeight="251687424" behindDoc="0" locked="0" layoutInCell="1" allowOverlap="1" wp14:anchorId="538A5884" wp14:editId="7D72B1EA">
            <wp:simplePos x="0" y="0"/>
            <wp:positionH relativeFrom="column">
              <wp:posOffset>179070</wp:posOffset>
            </wp:positionH>
            <wp:positionV relativeFrom="paragraph">
              <wp:posOffset>27305</wp:posOffset>
            </wp:positionV>
            <wp:extent cx="1224280" cy="1656080"/>
            <wp:effectExtent l="0" t="0" r="0" b="127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nène Cyril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F43" w:rsidRDefault="00E33F43"/>
    <w:p w:rsidR="00E33F43" w:rsidRDefault="00E33F43"/>
    <w:p w:rsidR="00E33F43" w:rsidRDefault="00E33F43"/>
    <w:p w:rsidR="00E33F43" w:rsidRDefault="00E33F43"/>
    <w:p w:rsidR="00E33F43" w:rsidRDefault="00E33F43"/>
    <w:p w:rsidR="00E33F43" w:rsidRDefault="00606E52">
      <w:r>
        <w:rPr>
          <w:noProof/>
        </w:rPr>
        <w:drawing>
          <wp:anchor distT="0" distB="0" distL="114300" distR="114300" simplePos="0" relativeHeight="251714048" behindDoc="0" locked="0" layoutInCell="1" allowOverlap="1" wp14:anchorId="342068C7" wp14:editId="5A605D0E">
            <wp:simplePos x="0" y="0"/>
            <wp:positionH relativeFrom="column">
              <wp:posOffset>3224530</wp:posOffset>
            </wp:positionH>
            <wp:positionV relativeFrom="paragraph">
              <wp:posOffset>25400</wp:posOffset>
            </wp:positionV>
            <wp:extent cx="1250315" cy="1768475"/>
            <wp:effectExtent l="0" t="0" r="6985" b="317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fou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0" behindDoc="0" locked="0" layoutInCell="1" allowOverlap="1" wp14:anchorId="3DDEB5DB" wp14:editId="23F36F3F">
            <wp:simplePos x="0" y="0"/>
            <wp:positionH relativeFrom="column">
              <wp:posOffset>2462169</wp:posOffset>
            </wp:positionH>
            <wp:positionV relativeFrom="paragraph">
              <wp:posOffset>26012</wp:posOffset>
            </wp:positionV>
            <wp:extent cx="2021747" cy="1766827"/>
            <wp:effectExtent l="0" t="0" r="0" b="508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px-Paul_Alexis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6"/>
                    <a:stretch/>
                  </pic:blipFill>
                  <pic:spPr bwMode="auto">
                    <a:xfrm>
                      <a:off x="0" y="0"/>
                      <a:ext cx="2025086" cy="17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F43" w:rsidRDefault="00E33F43"/>
    <w:p w:rsidR="00E33F43" w:rsidRDefault="00E33F43"/>
    <w:p w:rsidR="00E33F43" w:rsidRDefault="00A31E28">
      <w:r>
        <w:rPr>
          <w:noProof/>
        </w:rPr>
        <w:drawing>
          <wp:anchor distT="0" distB="0" distL="114300" distR="114300" simplePos="0" relativeHeight="251680256" behindDoc="0" locked="0" layoutInCell="1" allowOverlap="1" wp14:anchorId="4CFF91D0" wp14:editId="0389AECF">
            <wp:simplePos x="0" y="0"/>
            <wp:positionH relativeFrom="column">
              <wp:posOffset>1648437</wp:posOffset>
            </wp:positionH>
            <wp:positionV relativeFrom="paragraph">
              <wp:posOffset>70683</wp:posOffset>
            </wp:positionV>
            <wp:extent cx="921295" cy="1199626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nique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7" t="15121" r="24814" b="32562"/>
                    <a:stretch/>
                  </pic:blipFill>
                  <pic:spPr bwMode="auto">
                    <a:xfrm>
                      <a:off x="0" y="0"/>
                      <a:ext cx="924349" cy="120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5403F14C" wp14:editId="364CCFFE">
            <wp:simplePos x="0" y="0"/>
            <wp:positionH relativeFrom="column">
              <wp:posOffset>180340</wp:posOffset>
            </wp:positionH>
            <wp:positionV relativeFrom="paragraph">
              <wp:posOffset>78740</wp:posOffset>
            </wp:positionV>
            <wp:extent cx="1471930" cy="118872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-Yan-0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5" r="12447"/>
                    <a:stretch/>
                  </pic:blipFill>
                  <pic:spPr bwMode="auto">
                    <a:xfrm>
                      <a:off x="0" y="0"/>
                      <a:ext cx="147193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F43" w:rsidRDefault="00E33F43"/>
    <w:p w:rsidR="00E33F43" w:rsidRDefault="00E33F43"/>
    <w:p w:rsidR="00E33F43" w:rsidRDefault="00E33F43"/>
    <w:p w:rsidR="00E33F43" w:rsidRDefault="009A7A22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BD425E1" wp14:editId="54BE0413">
                <wp:simplePos x="0" y="0"/>
                <wp:positionH relativeFrom="column">
                  <wp:posOffset>5296535</wp:posOffset>
                </wp:positionH>
                <wp:positionV relativeFrom="paragraph">
                  <wp:posOffset>64135</wp:posOffset>
                </wp:positionV>
                <wp:extent cx="4638675" cy="1403985"/>
                <wp:effectExtent l="0" t="0" r="0" b="19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A22" w:rsidRDefault="009A7A22" w:rsidP="009A7A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  <w:t>11-13 juin 2015</w:t>
                            </w:r>
                          </w:p>
                          <w:p w:rsidR="009A7A22" w:rsidRDefault="009A7A22" w:rsidP="009A7A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</w:pPr>
                          </w:p>
                          <w:p w:rsidR="009A7A22" w:rsidRPr="009A7A22" w:rsidRDefault="009A7A22" w:rsidP="009A7A22">
                            <w:pPr>
                              <w:rPr>
                                <w:rFonts w:ascii="Verdana" w:hAnsi="Verdana"/>
                                <w:b/>
                                <w:color w:val="A204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17.05pt;margin-top:5.05pt;width:365.25pt;height:110.5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" filled="f" stroked="f">
                <v:textbox style="mso-fit-shape-to-text:t">
                  <w:txbxContent>
                    <w:p w:rsidR="009A7A22" w:rsidRDefault="009A7A22" w:rsidP="009A7A22">
                      <w:pPr>
                        <w:jc w:val="center"/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  <w:t>11-13 juin 2015</w:t>
                      </w:r>
                    </w:p>
                    <w:p w:rsidR="009A7A22" w:rsidRDefault="009A7A22" w:rsidP="009A7A22">
                      <w:pPr>
                        <w:jc w:val="center"/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</w:pPr>
                    </w:p>
                    <w:p w:rsidR="009A7A22" w:rsidRPr="009A7A22" w:rsidRDefault="009A7A22" w:rsidP="009A7A22">
                      <w:pPr>
                        <w:rPr>
                          <w:rFonts w:ascii="Verdana" w:hAnsi="Verdana"/>
                          <w:b/>
                          <w:color w:val="A204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3F43" w:rsidRDefault="00E33F43"/>
    <w:p w:rsidR="00E33F43" w:rsidRDefault="00606E52">
      <w:r>
        <w:rPr>
          <w:noProof/>
        </w:rPr>
        <w:drawing>
          <wp:anchor distT="0" distB="0" distL="114300" distR="114300" simplePos="0" relativeHeight="251645435" behindDoc="0" locked="0" layoutInCell="1" allowOverlap="1" wp14:anchorId="4DC88D38" wp14:editId="21DE7696">
            <wp:simplePos x="0" y="0"/>
            <wp:positionH relativeFrom="column">
              <wp:posOffset>3057787</wp:posOffset>
            </wp:positionH>
            <wp:positionV relativeFrom="paragraph">
              <wp:posOffset>76771</wp:posOffset>
            </wp:positionV>
            <wp:extent cx="1417740" cy="1762928"/>
            <wp:effectExtent l="0" t="0" r="0" b="889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-suif-guy-maupassant-L-2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4"/>
                    <a:stretch/>
                  </pic:blipFill>
                  <pic:spPr bwMode="auto">
                    <a:xfrm>
                      <a:off x="0" y="0"/>
                      <a:ext cx="1417842" cy="176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A22" w:rsidRDefault="00606E5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4410" behindDoc="0" locked="0" layoutInCell="1" allowOverlap="1" wp14:anchorId="6E7818C7" wp14:editId="105B84A7">
            <wp:simplePos x="0" y="0"/>
            <wp:positionH relativeFrom="column">
              <wp:posOffset>171450</wp:posOffset>
            </wp:positionH>
            <wp:positionV relativeFrom="paragraph">
              <wp:posOffset>1905</wp:posOffset>
            </wp:positionV>
            <wp:extent cx="1327150" cy="1626870"/>
            <wp:effectExtent l="0" t="0" r="635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Joris_Karl_Huysman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1"/>
          <w:szCs w:val="21"/>
        </w:rPr>
        <w:drawing>
          <wp:anchor distT="0" distB="0" distL="114300" distR="114300" simplePos="0" relativeHeight="251688448" behindDoc="0" locked="0" layoutInCell="1" allowOverlap="1" wp14:anchorId="21FCC5F9" wp14:editId="7943A9FC">
            <wp:simplePos x="0" y="0"/>
            <wp:positionH relativeFrom="column">
              <wp:posOffset>1304290</wp:posOffset>
            </wp:positionH>
            <wp:positionV relativeFrom="paragraph">
              <wp:posOffset>43815</wp:posOffset>
            </wp:positionV>
            <wp:extent cx="1152525" cy="1593850"/>
            <wp:effectExtent l="0" t="0" r="9525" b="63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a_jf03_urbano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18CD7A97" wp14:editId="1DE4BC23">
            <wp:simplePos x="0" y="0"/>
            <wp:positionH relativeFrom="column">
              <wp:posOffset>2319555</wp:posOffset>
            </wp:positionH>
            <wp:positionV relativeFrom="paragraph">
              <wp:posOffset>44124</wp:posOffset>
            </wp:positionV>
            <wp:extent cx="838899" cy="1599492"/>
            <wp:effectExtent l="0" t="0" r="0" b="1270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_henry-ceard_9078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09" cy="159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A22">
        <w:rPr>
          <w:noProof/>
        </w:rPr>
        <w:drawing>
          <wp:anchor distT="0" distB="0" distL="114300" distR="114300" simplePos="0" relativeHeight="251672063" behindDoc="0" locked="0" layoutInCell="1" allowOverlap="1" wp14:anchorId="6B1256EA" wp14:editId="399D44CC">
            <wp:simplePos x="0" y="0"/>
            <wp:positionH relativeFrom="column">
              <wp:posOffset>5582285</wp:posOffset>
            </wp:positionH>
            <wp:positionV relativeFrom="paragraph">
              <wp:posOffset>66040</wp:posOffset>
            </wp:positionV>
            <wp:extent cx="3799840" cy="829310"/>
            <wp:effectExtent l="0" t="0" r="0" b="889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-logo-archiz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48"/>
                    <a:stretch/>
                  </pic:blipFill>
                  <pic:spPr bwMode="auto">
                    <a:xfrm>
                      <a:off x="0" y="0"/>
                      <a:ext cx="379984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F43" w:rsidRDefault="00E33F43"/>
    <w:p w:rsidR="00E33F43" w:rsidRDefault="00E33F43"/>
    <w:p w:rsidR="00E33F43" w:rsidRDefault="00E33F43"/>
    <w:p w:rsidR="00E33F43" w:rsidRDefault="00E33F43"/>
    <w:p w:rsidR="00E33F43" w:rsidRDefault="00463AFF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1650E43" wp14:editId="7CE11D77">
                <wp:simplePos x="0" y="0"/>
                <wp:positionH relativeFrom="column">
                  <wp:posOffset>5155035</wp:posOffset>
                </wp:positionH>
                <wp:positionV relativeFrom="paragraph">
                  <wp:posOffset>164360</wp:posOffset>
                </wp:positionV>
                <wp:extent cx="4622334" cy="1403985"/>
                <wp:effectExtent l="0" t="0" r="6985" b="635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33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AFF" w:rsidRDefault="00463AFF" w:rsidP="00463AFF">
                            <w:pPr>
                              <w:jc w:val="center"/>
                              <w:rPr>
                                <w:b/>
                                <w:color w:val="A20400"/>
                              </w:rPr>
                            </w:pPr>
                            <w:proofErr w:type="spellStart"/>
                            <w:r w:rsidRPr="00463AFF">
                              <w:rPr>
                                <w:b/>
                                <w:color w:val="A20400"/>
                              </w:rPr>
                              <w:t>BnF</w:t>
                            </w:r>
                            <w:proofErr w:type="spellEnd"/>
                            <w:r w:rsidRPr="00463AFF">
                              <w:rPr>
                                <w:b/>
                                <w:color w:val="A20400"/>
                              </w:rPr>
                              <w:t xml:space="preserve">, Tolbiac (11 juin), </w:t>
                            </w:r>
                            <w:r w:rsidR="00196DFA">
                              <w:rPr>
                                <w:b/>
                                <w:color w:val="A20400"/>
                              </w:rPr>
                              <w:t>E</w:t>
                            </w:r>
                            <w:r w:rsidRPr="00463AFF">
                              <w:rPr>
                                <w:b/>
                                <w:color w:val="A20400"/>
                              </w:rPr>
                              <w:t xml:space="preserve">NS (12 juin), </w:t>
                            </w:r>
                          </w:p>
                          <w:p w:rsidR="00463AFF" w:rsidRPr="00463AFF" w:rsidRDefault="002A25B2" w:rsidP="00463AFF">
                            <w:pPr>
                              <w:jc w:val="center"/>
                              <w:rPr>
                                <w:b/>
                                <w:color w:val="A20400"/>
                              </w:rPr>
                            </w:pPr>
                            <w:r>
                              <w:rPr>
                                <w:b/>
                                <w:color w:val="A20400"/>
                              </w:rPr>
                              <w:t>Université Sorbonne Nouvelle -</w:t>
                            </w:r>
                            <w:r w:rsidR="00463AFF" w:rsidRPr="00463AFF">
                              <w:rPr>
                                <w:b/>
                                <w:color w:val="A20400"/>
                              </w:rPr>
                              <w:t xml:space="preserve"> Paris 3 (13 juin)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05.9pt;margin-top:12.95pt;width:363.95pt;height:110.55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" stroked="f">
                <v:textbox style="mso-fit-shape-to-text:t">
                  <w:txbxContent>
                    <w:p w:rsidR="00463AFF" w:rsidRDefault="00463AFF" w:rsidP="00463AFF">
                      <w:pPr>
                        <w:jc w:val="center"/>
                        <w:rPr>
                          <w:b/>
                          <w:color w:val="A20400"/>
                        </w:rPr>
                      </w:pPr>
                      <w:proofErr w:type="spellStart"/>
                      <w:r w:rsidRPr="00463AFF">
                        <w:rPr>
                          <w:b/>
                          <w:color w:val="A20400"/>
                        </w:rPr>
                        <w:t>BnF</w:t>
                      </w:r>
                      <w:proofErr w:type="spellEnd"/>
                      <w:r w:rsidRPr="00463AFF">
                        <w:rPr>
                          <w:b/>
                          <w:color w:val="A20400"/>
                        </w:rPr>
                        <w:t xml:space="preserve">, Tolbiac (11 juin), </w:t>
                      </w:r>
                      <w:r w:rsidR="00196DFA">
                        <w:rPr>
                          <w:b/>
                          <w:color w:val="A20400"/>
                        </w:rPr>
                        <w:t>E</w:t>
                      </w:r>
                      <w:r w:rsidRPr="00463AFF">
                        <w:rPr>
                          <w:b/>
                          <w:color w:val="A20400"/>
                        </w:rPr>
                        <w:t xml:space="preserve">NS (12 juin), </w:t>
                      </w:r>
                    </w:p>
                    <w:p w:rsidR="00463AFF" w:rsidRPr="00463AFF" w:rsidRDefault="002A25B2" w:rsidP="00463AFF">
                      <w:pPr>
                        <w:jc w:val="center"/>
                        <w:rPr>
                          <w:b/>
                          <w:color w:val="A20400"/>
                        </w:rPr>
                      </w:pPr>
                      <w:r>
                        <w:rPr>
                          <w:b/>
                          <w:color w:val="A20400"/>
                        </w:rPr>
                        <w:t>Université Sorbonne Nouvelle -</w:t>
                      </w:r>
                      <w:r w:rsidR="00463AFF" w:rsidRPr="00463AFF">
                        <w:rPr>
                          <w:b/>
                          <w:color w:val="A20400"/>
                        </w:rPr>
                        <w:t xml:space="preserve"> Paris 3 (13 juin)</w:t>
                      </w:r>
                    </w:p>
                  </w:txbxContent>
                </v:textbox>
              </v:shape>
            </w:pict>
          </mc:Fallback>
        </mc:AlternateContent>
      </w:r>
    </w:p>
    <w:p w:rsidR="00E33F43" w:rsidRDefault="00C500F9">
      <w:pPr>
        <w:widowControl w:val="0"/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23BE0943" wp14:editId="4C7623EF">
            <wp:simplePos x="0" y="0"/>
            <wp:positionH relativeFrom="column">
              <wp:posOffset>171450</wp:posOffset>
            </wp:positionH>
            <wp:positionV relativeFrom="paragraph">
              <wp:posOffset>288925</wp:posOffset>
            </wp:positionV>
            <wp:extent cx="4320644" cy="942975"/>
            <wp:effectExtent l="0" t="0" r="381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-logo-archiz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48"/>
                    <a:stretch/>
                  </pic:blipFill>
                  <pic:spPr bwMode="auto">
                    <a:xfrm>
                      <a:off x="0" y="0"/>
                      <a:ext cx="4323955" cy="94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45E">
        <w:rPr>
          <w:noProof/>
        </w:rPr>
        <w:drawing>
          <wp:anchor distT="0" distB="0" distL="114300" distR="114300" simplePos="0" relativeHeight="251715072" behindDoc="0" locked="0" layoutInCell="1" allowOverlap="1" wp14:anchorId="438EC8E8" wp14:editId="57BE4226">
            <wp:simplePos x="0" y="0"/>
            <wp:positionH relativeFrom="column">
              <wp:posOffset>7715250</wp:posOffset>
            </wp:positionH>
            <wp:positionV relativeFrom="paragraph">
              <wp:posOffset>441623</wp:posOffset>
            </wp:positionV>
            <wp:extent cx="671639" cy="562970"/>
            <wp:effectExtent l="0" t="0" r="0" b="889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N_CMJN_MFSPC-Helvetic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9" cy="56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B84">
        <w:rPr>
          <w:noProof/>
        </w:rPr>
        <w:drawing>
          <wp:anchor distT="0" distB="0" distL="114300" distR="114300" simplePos="0" relativeHeight="251710976" behindDoc="0" locked="0" layoutInCell="1" allowOverlap="1" wp14:anchorId="030AE20F" wp14:editId="538EF8D8">
            <wp:simplePos x="0" y="0"/>
            <wp:positionH relativeFrom="column">
              <wp:posOffset>8395335</wp:posOffset>
            </wp:positionH>
            <wp:positionV relativeFrom="paragraph">
              <wp:posOffset>576580</wp:posOffset>
            </wp:positionV>
            <wp:extent cx="843915" cy="360045"/>
            <wp:effectExtent l="0" t="0" r="0" b="190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nr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B84">
        <w:rPr>
          <w:noProof/>
        </w:rPr>
        <w:drawing>
          <wp:anchor distT="0" distB="0" distL="114300" distR="114300" simplePos="0" relativeHeight="251675136" behindDoc="0" locked="0" layoutInCell="1" allowOverlap="1" wp14:anchorId="2EED546F" wp14:editId="61CCE842">
            <wp:simplePos x="0" y="0"/>
            <wp:positionH relativeFrom="column">
              <wp:posOffset>5346700</wp:posOffset>
            </wp:positionH>
            <wp:positionV relativeFrom="paragraph">
              <wp:posOffset>518160</wp:posOffset>
            </wp:positionV>
            <wp:extent cx="901065" cy="36893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TEM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B84">
        <w:rPr>
          <w:noProof/>
        </w:rPr>
        <w:drawing>
          <wp:anchor distT="0" distB="0" distL="114300" distR="114300" simplePos="0" relativeHeight="251713024" behindDoc="0" locked="0" layoutInCell="1" allowOverlap="1" wp14:anchorId="0CF72630" wp14:editId="0080BCBC">
            <wp:simplePos x="0" y="0"/>
            <wp:positionH relativeFrom="column">
              <wp:posOffset>6320790</wp:posOffset>
            </wp:positionH>
            <wp:positionV relativeFrom="paragraph">
              <wp:posOffset>535305</wp:posOffset>
            </wp:positionV>
            <wp:extent cx="360680" cy="360680"/>
            <wp:effectExtent l="0" t="0" r="1270" b="127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R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B84">
        <w:rPr>
          <w:noProof/>
        </w:rPr>
        <w:drawing>
          <wp:anchor distT="0" distB="0" distL="114300" distR="114300" simplePos="0" relativeHeight="251712000" behindDoc="0" locked="0" layoutInCell="1" allowOverlap="1" wp14:anchorId="65D51BBC" wp14:editId="3B95F847">
            <wp:simplePos x="0" y="0"/>
            <wp:positionH relativeFrom="column">
              <wp:posOffset>6772275</wp:posOffset>
            </wp:positionH>
            <wp:positionV relativeFrom="paragraph">
              <wp:posOffset>509270</wp:posOffset>
            </wp:positionV>
            <wp:extent cx="942975" cy="44577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F43">
        <w:t> </w:t>
      </w:r>
      <w:r w:rsidR="00E33F43">
        <w:br w:type="page"/>
      </w:r>
    </w:p>
    <w:p w:rsidR="00E33F43" w:rsidRDefault="00DF37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F283CA" wp14:editId="55B6B0FA">
                <wp:simplePos x="0" y="0"/>
                <wp:positionH relativeFrom="page">
                  <wp:posOffset>679450</wp:posOffset>
                </wp:positionH>
                <wp:positionV relativeFrom="page">
                  <wp:posOffset>796925</wp:posOffset>
                </wp:positionV>
                <wp:extent cx="4244340" cy="642620"/>
                <wp:effectExtent l="0" t="0" r="3810" b="508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642620"/>
                        </a:xfrm>
                        <a:prstGeom prst="rect">
                          <a:avLst/>
                        </a:prstGeom>
                        <a:solidFill>
                          <a:srgbClr val="A20400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F43" w:rsidRPr="006C007F" w:rsidRDefault="00196DFA" w:rsidP="00196DFA">
                            <w:pPr>
                              <w:ind w:right="-1091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 xml:space="preserve">                </w:t>
                            </w:r>
                            <w:r w:rsidR="006C007F" w:rsidRPr="006C007F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Jeudi 11 juin 2015</w:t>
                            </w:r>
                          </w:p>
                          <w:p w:rsidR="006C007F" w:rsidRPr="006C007F" w:rsidRDefault="006C00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 w:rsidRPr="006C007F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Bibliothèque nationale de France</w:t>
                            </w:r>
                          </w:p>
                          <w:p w:rsidR="006C007F" w:rsidRDefault="006C00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  <w:sz w:val="28"/>
                                <w:szCs w:val="28"/>
                              </w:rPr>
                              <w:t>Petit auditorium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53.5pt;margin-top:62.75pt;width:334.2pt;height:50.6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" fillcolor="#a20400" stroked="f" strokeweight="2pt">
                <v:textbox>
                  <w:txbxContent>
                    <w:p w:rsidR="00E33F43" w:rsidRPr="006C007F" w:rsidRDefault="00196DFA" w:rsidP="00196DFA">
                      <w:pPr>
                        <w:ind w:right="-1091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 xml:space="preserve">                </w:t>
                      </w:r>
                      <w:r w:rsidR="006C007F" w:rsidRPr="006C007F"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Jeudi 11 juin 2015</w:t>
                      </w:r>
                    </w:p>
                    <w:p w:rsidR="006C007F" w:rsidRPr="006C007F" w:rsidRDefault="006C007F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 w:rsidRPr="006C007F"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Bibliothèque nationale de France</w:t>
                      </w:r>
                    </w:p>
                    <w:p w:rsidR="006C007F" w:rsidRDefault="006C007F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  <w:sz w:val="28"/>
                          <w:szCs w:val="28"/>
                        </w:rPr>
                        <w:t>Petit auditorium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20E0" w:rsidRDefault="0072149A">
      <w:pPr>
        <w:tabs>
          <w:tab w:val="left" w:pos="36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B0436E" wp14:editId="7117C047">
                <wp:simplePos x="0" y="0"/>
                <wp:positionH relativeFrom="page">
                  <wp:posOffset>679508</wp:posOffset>
                </wp:positionH>
                <wp:positionV relativeFrom="page">
                  <wp:posOffset>1484851</wp:posOffset>
                </wp:positionV>
                <wp:extent cx="4244340" cy="5715000"/>
                <wp:effectExtent l="0" t="0" r="0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57150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007F" w:rsidRPr="006C007F" w:rsidRDefault="006C007F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14h : Agnès </w:t>
                            </w:r>
                            <w:proofErr w:type="spellStart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Sandras</w:t>
                            </w:r>
                            <w:proofErr w:type="spellEnd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</w:t>
                            </w:r>
                            <w:proofErr w:type="spellStart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BnF</w:t>
                            </w:r>
                            <w:proofErr w:type="spellEnd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) : </w:t>
                            </w:r>
                          </w:p>
                          <w:p w:rsidR="00E33F43" w:rsidRPr="006C007F" w:rsidRDefault="006C007F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6C007F">
                              <w:rPr>
                                <w:sz w:val="21"/>
                                <w:szCs w:val="21"/>
                              </w:rPr>
                              <w:t xml:space="preserve">« La </w:t>
                            </w:r>
                            <w:proofErr w:type="spellStart"/>
                            <w:r w:rsidRPr="006C007F">
                              <w:rPr>
                                <w:sz w:val="21"/>
                                <w:szCs w:val="21"/>
                              </w:rPr>
                              <w:t>BnF</w:t>
                            </w:r>
                            <w:proofErr w:type="spellEnd"/>
                            <w:r w:rsidRPr="006C007F">
                              <w:rPr>
                                <w:sz w:val="21"/>
                                <w:szCs w:val="21"/>
                              </w:rPr>
                              <w:t xml:space="preserve"> et l’héritage zolien ».</w:t>
                            </w:r>
                          </w:p>
                          <w:p w:rsidR="006C007F" w:rsidRPr="006C007F" w:rsidRDefault="006C007F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6C007F" w:rsidRPr="006C007F" w:rsidRDefault="00B76140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14</w:t>
                            </w:r>
                            <w:r w:rsidR="006C007F" w:rsidRPr="006C007F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4</w:t>
                            </w:r>
                            <w:r w:rsidR="009E0F39">
                              <w:rPr>
                                <w:b/>
                                <w:sz w:val="21"/>
                                <w:szCs w:val="21"/>
                              </w:rPr>
                              <w:t>0</w:t>
                            </w:r>
                            <w:r w:rsidR="006C007F"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 : Olivier </w:t>
                            </w:r>
                            <w:proofErr w:type="spellStart"/>
                            <w:r w:rsidR="006C007F" w:rsidRPr="006C007F">
                              <w:rPr>
                                <w:b/>
                                <w:sz w:val="21"/>
                                <w:szCs w:val="21"/>
                              </w:rPr>
                              <w:t>Lumbroso</w:t>
                            </w:r>
                            <w:proofErr w:type="spellEnd"/>
                            <w:r w:rsidR="006C007F"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(Sorbonne nouvelle-Paris 3) :</w:t>
                            </w:r>
                          </w:p>
                          <w:p w:rsidR="006C007F" w:rsidRDefault="006C007F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6C007F">
                              <w:rPr>
                                <w:sz w:val="21"/>
                                <w:szCs w:val="21"/>
                              </w:rPr>
                              <w:t>« Génétique des textes et génétique des cycles »</w:t>
                            </w:r>
                          </w:p>
                          <w:p w:rsidR="006C007F" w:rsidRDefault="006C007F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935997" w:rsidRPr="0004684A" w:rsidRDefault="00935997" w:rsidP="006C007F">
                            <w:pPr>
                              <w:ind w:left="-567"/>
                              <w:jc w:val="both"/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04684A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Pause :</w:t>
                            </w:r>
                            <w:r w:rsidR="00B76140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 15</w:t>
                            </w:r>
                            <w:r w:rsidRPr="0004684A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h</w:t>
                            </w:r>
                            <w:r w:rsidR="00273304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15-15h3</w:t>
                            </w:r>
                            <w:r w:rsidRPr="0004684A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  <w:p w:rsidR="00935997" w:rsidRDefault="00935997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6C007F" w:rsidRPr="0072149A" w:rsidRDefault="00B76140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15</w:t>
                            </w:r>
                            <w:r w:rsidR="006C007F" w:rsidRPr="0072149A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 w:rsidR="00273304">
                              <w:rPr>
                                <w:b/>
                                <w:sz w:val="21"/>
                                <w:szCs w:val="21"/>
                              </w:rPr>
                              <w:t>3</w:t>
                            </w:r>
                            <w:r w:rsidR="009E0F39">
                              <w:rPr>
                                <w:b/>
                                <w:sz w:val="21"/>
                                <w:szCs w:val="21"/>
                              </w:rPr>
                              <w:t>0</w:t>
                            </w:r>
                            <w:r w:rsidR="006C007F" w:rsidRPr="0072149A">
                              <w:rPr>
                                <w:b/>
                                <w:sz w:val="21"/>
                                <w:szCs w:val="21"/>
                              </w:rPr>
                              <w:t> : Table ronde 1</w:t>
                            </w:r>
                          </w:p>
                          <w:p w:rsidR="006C007F" w:rsidRDefault="006C007F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Modérateur : Jacques </w:t>
                            </w:r>
                            <w:proofErr w:type="spellStart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Neefs</w:t>
                            </w:r>
                            <w:proofErr w:type="spellEnd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="00954061">
                              <w:rPr>
                                <w:b/>
                                <w:sz w:val="21"/>
                                <w:szCs w:val="21"/>
                              </w:rPr>
                              <w:t>Paris 8/</w:t>
                            </w:r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John</w:t>
                            </w:r>
                            <w:r w:rsidR="00954061">
                              <w:rPr>
                                <w:b/>
                                <w:sz w:val="21"/>
                                <w:szCs w:val="21"/>
                              </w:rPr>
                              <w:t>s</w:t>
                            </w:r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Hopkins </w:t>
                            </w:r>
                            <w:proofErr w:type="spellStart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University</w:t>
                            </w:r>
                            <w:proofErr w:type="spellEnd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6C007F" w:rsidRDefault="006C007F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6C007F">
                              <w:rPr>
                                <w:sz w:val="21"/>
                                <w:szCs w:val="21"/>
                              </w:rPr>
                              <w:t>« Héritage</w:t>
                            </w:r>
                            <w:r w:rsidR="0071730C">
                              <w:rPr>
                                <w:sz w:val="21"/>
                                <w:szCs w:val="21"/>
                              </w:rPr>
                              <w:t xml:space="preserve">s romanesques » : Dialogue avec </w:t>
                            </w:r>
                            <w:r w:rsidRPr="006C007F">
                              <w:rPr>
                                <w:sz w:val="21"/>
                                <w:szCs w:val="21"/>
                              </w:rPr>
                              <w:t>Cyrille Comnène</w:t>
                            </w:r>
                            <w:r w:rsidR="0072149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7C7EDE" w:rsidRDefault="007C7EDE" w:rsidP="004D3DE5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6C007F" w:rsidRPr="0072149A" w:rsidRDefault="00273304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16</w:t>
                            </w:r>
                            <w:r w:rsidR="006C007F" w:rsidRPr="0072149A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15 </w:t>
                            </w:r>
                            <w:r w:rsidR="006C007F" w:rsidRPr="0072149A">
                              <w:rPr>
                                <w:b/>
                                <w:sz w:val="21"/>
                                <w:szCs w:val="21"/>
                              </w:rPr>
                              <w:t>: Table ronde 2</w:t>
                            </w:r>
                          </w:p>
                          <w:p w:rsidR="006C007F" w:rsidRDefault="006C007F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Modérateur : Henri </w:t>
                            </w:r>
                            <w:proofErr w:type="spellStart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Mitterand</w:t>
                            </w:r>
                            <w:proofErr w:type="spellEnd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(Sorbonne nouvelle/Columbia </w:t>
                            </w:r>
                            <w:proofErr w:type="spellStart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University</w:t>
                            </w:r>
                            <w:proofErr w:type="spellEnd"/>
                            <w:r w:rsidRPr="006C007F">
                              <w:rPr>
                                <w:b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6C007F" w:rsidRDefault="006C007F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Dictionnaires du naturalisme » : René-Pierre</w:t>
                            </w:r>
                            <w:r w:rsidR="005C607C">
                              <w:rPr>
                                <w:sz w:val="21"/>
                                <w:szCs w:val="21"/>
                              </w:rPr>
                              <w:t xml:space="preserve"> Colin (Université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Lumière</w:t>
                            </w:r>
                            <w:r w:rsidR="005C607C">
                              <w:rPr>
                                <w:sz w:val="21"/>
                                <w:szCs w:val="21"/>
                              </w:rPr>
                              <w:t>-Lyon 2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), </w:t>
                            </w:r>
                            <w:r w:rsidR="0072149A">
                              <w:rPr>
                                <w:sz w:val="21"/>
                                <w:szCs w:val="21"/>
                              </w:rPr>
                              <w:t xml:space="preserve">Pierre-Jean </w:t>
                            </w:r>
                            <w:proofErr w:type="spellStart"/>
                            <w:r w:rsidR="0072149A">
                              <w:rPr>
                                <w:sz w:val="21"/>
                                <w:szCs w:val="21"/>
                              </w:rPr>
                              <w:t>Dufief</w:t>
                            </w:r>
                            <w:proofErr w:type="spellEnd"/>
                            <w:r w:rsidR="0072149A">
                              <w:rPr>
                                <w:sz w:val="21"/>
                                <w:szCs w:val="21"/>
                              </w:rPr>
                              <w:t xml:space="preserve"> (Université Paris Ouest Nanterre La Défense), Colette Becker (Université Paris Ouest Nanterre La Défense), </w:t>
                            </w:r>
                            <w:proofErr w:type="spellStart"/>
                            <w:r w:rsidR="0072149A">
                              <w:rPr>
                                <w:sz w:val="21"/>
                                <w:szCs w:val="21"/>
                              </w:rPr>
                              <w:t>K</w:t>
                            </w:r>
                            <w:r w:rsidR="009954B1">
                              <w:rPr>
                                <w:sz w:val="21"/>
                                <w:szCs w:val="21"/>
                              </w:rPr>
                              <w:t>osei</w:t>
                            </w:r>
                            <w:proofErr w:type="spellEnd"/>
                            <w:r w:rsidR="009954B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9954B1">
                              <w:rPr>
                                <w:sz w:val="21"/>
                                <w:szCs w:val="21"/>
                              </w:rPr>
                              <w:t>Og</w:t>
                            </w:r>
                            <w:r w:rsidR="0072149A">
                              <w:rPr>
                                <w:sz w:val="21"/>
                                <w:szCs w:val="21"/>
                              </w:rPr>
                              <w:t>ura</w:t>
                            </w:r>
                            <w:proofErr w:type="spellEnd"/>
                            <w:r w:rsidR="0072149A">
                              <w:rPr>
                                <w:sz w:val="21"/>
                                <w:szCs w:val="21"/>
                              </w:rPr>
                              <w:t xml:space="preserve"> (Université </w:t>
                            </w:r>
                            <w:proofErr w:type="spellStart"/>
                            <w:r w:rsidR="0072149A">
                              <w:rPr>
                                <w:sz w:val="21"/>
                                <w:szCs w:val="21"/>
                              </w:rPr>
                              <w:t>Keio</w:t>
                            </w:r>
                            <w:proofErr w:type="spellEnd"/>
                            <w:r w:rsidR="0072149A">
                              <w:rPr>
                                <w:sz w:val="21"/>
                                <w:szCs w:val="21"/>
                              </w:rPr>
                              <w:t>, Tokyo).</w:t>
                            </w:r>
                          </w:p>
                          <w:p w:rsidR="00935997" w:rsidRDefault="00935997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273304" w:rsidRPr="00273304" w:rsidRDefault="00273304" w:rsidP="00273304">
                            <w:pPr>
                              <w:ind w:left="-567"/>
                              <w:jc w:val="both"/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273304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18</w:t>
                            </w:r>
                            <w:r w:rsidRPr="00273304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h</w:t>
                            </w:r>
                            <w:r w:rsidRPr="00273304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-18h30</w:t>
                            </w:r>
                            <w:r w:rsidRPr="00273304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73304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: Pause</w:t>
                            </w:r>
                          </w:p>
                          <w:p w:rsidR="0072149A" w:rsidRDefault="0072149A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72149A" w:rsidRDefault="0072149A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D229BA" w:rsidRDefault="00D229BA" w:rsidP="00D229BA">
                            <w:pPr>
                              <w:ind w:left="-567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*</w:t>
                            </w:r>
                          </w:p>
                          <w:p w:rsidR="00D229BA" w:rsidRDefault="00D229BA" w:rsidP="00D229BA">
                            <w:pPr>
                              <w:ind w:left="-567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*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>*</w:t>
                            </w:r>
                          </w:p>
                          <w:p w:rsidR="00D229BA" w:rsidRPr="006C007F" w:rsidRDefault="00D229BA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273304" w:rsidRDefault="00C41007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18</w:t>
                            </w:r>
                            <w:r w:rsidR="0072149A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 w:rsidR="00E74BEC">
                              <w:rPr>
                                <w:b/>
                                <w:sz w:val="21"/>
                                <w:szCs w:val="21"/>
                              </w:rPr>
                              <w:t>30</w:t>
                            </w:r>
                            <w:r w:rsidR="00273304">
                              <w:rPr>
                                <w:b/>
                                <w:sz w:val="21"/>
                                <w:szCs w:val="21"/>
                              </w:rPr>
                              <w:t>-19h50</w:t>
                            </w:r>
                            <w:r w:rsidR="0072149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 : Soirée musicale présentée par </w:t>
                            </w:r>
                          </w:p>
                          <w:p w:rsidR="006C007F" w:rsidRDefault="0072149A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Jean-Sébastien Macke (</w:t>
                            </w:r>
                            <w:proofErr w:type="spellStart"/>
                            <w:r w:rsidR="007F5FA9">
                              <w:rPr>
                                <w:b/>
                                <w:sz w:val="21"/>
                                <w:szCs w:val="21"/>
                              </w:rPr>
                              <w:t>Ė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quipe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Zola, ITEM)</w:t>
                            </w:r>
                          </w:p>
                          <w:p w:rsidR="00A32A86" w:rsidRDefault="0072149A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72149A">
                              <w:rPr>
                                <w:sz w:val="21"/>
                                <w:szCs w:val="21"/>
                              </w:rPr>
                              <w:t>« L</w:t>
                            </w:r>
                            <w:r w:rsidR="007F5FA9">
                              <w:rPr>
                                <w:sz w:val="21"/>
                                <w:szCs w:val="21"/>
                              </w:rPr>
                              <w:t>es rêves d’Alfred Bruneau</w:t>
                            </w:r>
                            <w:r w:rsidR="00A32A86">
                              <w:rPr>
                                <w:sz w:val="21"/>
                                <w:szCs w:val="21"/>
                              </w:rPr>
                              <w:t xml:space="preserve"> : À l’ombre du grand cœur </w:t>
                            </w:r>
                          </w:p>
                          <w:p w:rsidR="0072149A" w:rsidRPr="0072149A" w:rsidRDefault="00A32A86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sz w:val="21"/>
                                <w:szCs w:val="21"/>
                              </w:rPr>
                              <w:t>d’</w:t>
                            </w:r>
                            <w:r w:rsidR="0071730C">
                              <w:rPr>
                                <w:sz w:val="21"/>
                                <w:szCs w:val="21"/>
                              </w:rPr>
                              <w:t>É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mile</w:t>
                            </w:r>
                            <w:proofErr w:type="gramEnd"/>
                            <w:r>
                              <w:rPr>
                                <w:sz w:val="21"/>
                                <w:szCs w:val="21"/>
                              </w:rPr>
                              <w:t xml:space="preserve"> Zola</w:t>
                            </w:r>
                            <w:r w:rsidR="007F5FA9">
                              <w:rPr>
                                <w:sz w:val="21"/>
                                <w:szCs w:val="21"/>
                              </w:rPr>
                              <w:t>»</w:t>
                            </w:r>
                          </w:p>
                          <w:p w:rsidR="0072149A" w:rsidRPr="0072149A" w:rsidRDefault="0072149A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Anne-Marguerite </w:t>
                            </w:r>
                            <w:proofErr w:type="spellStart"/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>Werster</w:t>
                            </w:r>
                            <w:proofErr w:type="spellEnd"/>
                            <w:r w:rsidRPr="0072149A">
                              <w:rPr>
                                <w:sz w:val="21"/>
                                <w:szCs w:val="21"/>
                              </w:rPr>
                              <w:t>, mezzo-soprano</w:t>
                            </w:r>
                          </w:p>
                          <w:p w:rsidR="0072149A" w:rsidRPr="0072149A" w:rsidRDefault="0072149A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>François Martin</w:t>
                            </w:r>
                            <w:r w:rsidRPr="0072149A">
                              <w:rPr>
                                <w:sz w:val="21"/>
                                <w:szCs w:val="21"/>
                              </w:rPr>
                              <w:t>, piano</w:t>
                            </w:r>
                          </w:p>
                          <w:p w:rsidR="0072149A" w:rsidRPr="0072149A" w:rsidRDefault="0072149A" w:rsidP="006C007F">
                            <w:pPr>
                              <w:ind w:left="-567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Michèle </w:t>
                            </w:r>
                            <w:proofErr w:type="spellStart"/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>Larrivière</w:t>
                            </w:r>
                            <w:proofErr w:type="spellEnd"/>
                            <w:r w:rsidRPr="0072149A">
                              <w:rPr>
                                <w:sz w:val="21"/>
                                <w:szCs w:val="21"/>
                              </w:rPr>
                              <w:t>, récitante</w:t>
                            </w:r>
                          </w:p>
                          <w:p w:rsidR="0072149A" w:rsidRDefault="0072149A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72149A" w:rsidRPr="0072149A" w:rsidRDefault="0072149A" w:rsidP="006C007F">
                            <w:pPr>
                              <w:ind w:left="-567"/>
                              <w:jc w:val="both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Grand Auditorium de la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BnF</w:t>
                            </w:r>
                            <w:proofErr w:type="spellEnd"/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</w:pPr>
                          </w:p>
                          <w:p w:rsidR="00E33F43" w:rsidRDefault="00E33F43">
                            <w:pPr>
                              <w:jc w:val="center"/>
                              <w:rPr>
                                <w:i/>
                                <w:iCs/>
                                <w:color w:val="000080"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" rIns="4572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53.5pt;margin-top:116.9pt;width:334.2pt;height:450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" filled="f" stroked="f" strokeweight="2pt">
                <v:textbox inset="36pt,,36pt">
                  <w:txbxContent>
                    <w:p w:rsidR="006C007F" w:rsidRPr="006C007F" w:rsidRDefault="006C007F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 w:rsidRPr="006C007F">
                        <w:rPr>
                          <w:b/>
                          <w:sz w:val="21"/>
                          <w:szCs w:val="21"/>
                        </w:rPr>
                        <w:t xml:space="preserve">14h : Agnès </w:t>
                      </w:r>
                      <w:proofErr w:type="spellStart"/>
                      <w:r w:rsidRPr="006C007F">
                        <w:rPr>
                          <w:b/>
                          <w:sz w:val="21"/>
                          <w:szCs w:val="21"/>
                        </w:rPr>
                        <w:t>Sandras</w:t>
                      </w:r>
                      <w:proofErr w:type="spellEnd"/>
                      <w:r w:rsidRPr="006C007F">
                        <w:rPr>
                          <w:b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Pr="006C007F">
                        <w:rPr>
                          <w:b/>
                          <w:sz w:val="21"/>
                          <w:szCs w:val="21"/>
                        </w:rPr>
                        <w:t>BnF</w:t>
                      </w:r>
                      <w:proofErr w:type="spellEnd"/>
                      <w:r w:rsidRPr="006C007F">
                        <w:rPr>
                          <w:b/>
                          <w:sz w:val="21"/>
                          <w:szCs w:val="21"/>
                        </w:rPr>
                        <w:t xml:space="preserve">) : </w:t>
                      </w:r>
                    </w:p>
                    <w:p w:rsidR="00E33F43" w:rsidRPr="006C007F" w:rsidRDefault="006C007F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r w:rsidRPr="006C007F">
                        <w:rPr>
                          <w:sz w:val="21"/>
                          <w:szCs w:val="21"/>
                        </w:rPr>
                        <w:t xml:space="preserve">« La </w:t>
                      </w:r>
                      <w:proofErr w:type="spellStart"/>
                      <w:r w:rsidRPr="006C007F">
                        <w:rPr>
                          <w:sz w:val="21"/>
                          <w:szCs w:val="21"/>
                        </w:rPr>
                        <w:t>BnF</w:t>
                      </w:r>
                      <w:proofErr w:type="spellEnd"/>
                      <w:r w:rsidRPr="006C007F">
                        <w:rPr>
                          <w:sz w:val="21"/>
                          <w:szCs w:val="21"/>
                        </w:rPr>
                        <w:t xml:space="preserve"> et l’héritage zolien ».</w:t>
                      </w:r>
                    </w:p>
                    <w:p w:rsidR="006C007F" w:rsidRPr="006C007F" w:rsidRDefault="006C007F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6C007F" w:rsidRPr="006C007F" w:rsidRDefault="00B76140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14</w:t>
                      </w:r>
                      <w:r w:rsidR="006C007F" w:rsidRPr="006C007F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4</w:t>
                      </w:r>
                      <w:r w:rsidR="009E0F39">
                        <w:rPr>
                          <w:b/>
                          <w:sz w:val="21"/>
                          <w:szCs w:val="21"/>
                        </w:rPr>
                        <w:t>0</w:t>
                      </w:r>
                      <w:r w:rsidR="006C007F" w:rsidRPr="006C007F">
                        <w:rPr>
                          <w:b/>
                          <w:sz w:val="21"/>
                          <w:szCs w:val="21"/>
                        </w:rPr>
                        <w:t xml:space="preserve"> : Olivier </w:t>
                      </w:r>
                      <w:proofErr w:type="spellStart"/>
                      <w:r w:rsidR="006C007F" w:rsidRPr="006C007F">
                        <w:rPr>
                          <w:b/>
                          <w:sz w:val="21"/>
                          <w:szCs w:val="21"/>
                        </w:rPr>
                        <w:t>Lumbroso</w:t>
                      </w:r>
                      <w:proofErr w:type="spellEnd"/>
                      <w:r w:rsidR="006C007F" w:rsidRPr="006C007F">
                        <w:rPr>
                          <w:b/>
                          <w:sz w:val="21"/>
                          <w:szCs w:val="21"/>
                        </w:rPr>
                        <w:t xml:space="preserve"> (Sorbonne nouvelle-Paris 3) :</w:t>
                      </w:r>
                    </w:p>
                    <w:p w:rsidR="006C007F" w:rsidRDefault="006C007F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r w:rsidRPr="006C007F">
                        <w:rPr>
                          <w:sz w:val="21"/>
                          <w:szCs w:val="21"/>
                        </w:rPr>
                        <w:t>« Génétique des textes et génétique des cycles »</w:t>
                      </w:r>
                    </w:p>
                    <w:p w:rsidR="006C007F" w:rsidRDefault="006C007F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935997" w:rsidRPr="0004684A" w:rsidRDefault="00935997" w:rsidP="006C007F">
                      <w:pPr>
                        <w:ind w:left="-567"/>
                        <w:jc w:val="both"/>
                        <w:rPr>
                          <w:b/>
                          <w:color w:val="FF0000"/>
                          <w:sz w:val="21"/>
                          <w:szCs w:val="21"/>
                        </w:rPr>
                      </w:pPr>
                      <w:r w:rsidRPr="0004684A">
                        <w:rPr>
                          <w:b/>
                          <w:color w:val="FF0000"/>
                          <w:sz w:val="21"/>
                          <w:szCs w:val="21"/>
                        </w:rPr>
                        <w:t>Pause :</w:t>
                      </w:r>
                      <w:r w:rsidR="00B76140">
                        <w:rPr>
                          <w:b/>
                          <w:color w:val="FF0000"/>
                          <w:sz w:val="21"/>
                          <w:szCs w:val="21"/>
                        </w:rPr>
                        <w:t xml:space="preserve"> 15</w:t>
                      </w:r>
                      <w:r w:rsidRPr="0004684A">
                        <w:rPr>
                          <w:b/>
                          <w:color w:val="FF0000"/>
                          <w:sz w:val="21"/>
                          <w:szCs w:val="21"/>
                        </w:rPr>
                        <w:t>h</w:t>
                      </w:r>
                      <w:r w:rsidR="00273304">
                        <w:rPr>
                          <w:b/>
                          <w:color w:val="FF0000"/>
                          <w:sz w:val="21"/>
                          <w:szCs w:val="21"/>
                        </w:rPr>
                        <w:t>15-15h3</w:t>
                      </w:r>
                      <w:r w:rsidRPr="0004684A">
                        <w:rPr>
                          <w:b/>
                          <w:color w:val="FF0000"/>
                          <w:sz w:val="21"/>
                          <w:szCs w:val="21"/>
                        </w:rPr>
                        <w:t>0</w:t>
                      </w:r>
                    </w:p>
                    <w:p w:rsidR="00935997" w:rsidRDefault="00935997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6C007F" w:rsidRPr="0072149A" w:rsidRDefault="00B76140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15</w:t>
                      </w:r>
                      <w:r w:rsidR="006C007F" w:rsidRPr="0072149A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 w:rsidR="00273304">
                        <w:rPr>
                          <w:b/>
                          <w:sz w:val="21"/>
                          <w:szCs w:val="21"/>
                        </w:rPr>
                        <w:t>3</w:t>
                      </w:r>
                      <w:r w:rsidR="009E0F39">
                        <w:rPr>
                          <w:b/>
                          <w:sz w:val="21"/>
                          <w:szCs w:val="21"/>
                        </w:rPr>
                        <w:t>0</w:t>
                      </w:r>
                      <w:r w:rsidR="006C007F" w:rsidRPr="0072149A">
                        <w:rPr>
                          <w:b/>
                          <w:sz w:val="21"/>
                          <w:szCs w:val="21"/>
                        </w:rPr>
                        <w:t> : Table ronde 1</w:t>
                      </w:r>
                    </w:p>
                    <w:p w:rsidR="006C007F" w:rsidRDefault="006C007F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 w:rsidRPr="006C007F">
                        <w:rPr>
                          <w:b/>
                          <w:sz w:val="21"/>
                          <w:szCs w:val="21"/>
                        </w:rPr>
                        <w:t xml:space="preserve">Modérateur : Jacques </w:t>
                      </w:r>
                      <w:proofErr w:type="spellStart"/>
                      <w:r w:rsidRPr="006C007F">
                        <w:rPr>
                          <w:b/>
                          <w:sz w:val="21"/>
                          <w:szCs w:val="21"/>
                        </w:rPr>
                        <w:t>Neefs</w:t>
                      </w:r>
                      <w:proofErr w:type="spellEnd"/>
                      <w:r w:rsidRPr="006C007F">
                        <w:rPr>
                          <w:b/>
                          <w:sz w:val="21"/>
                          <w:szCs w:val="21"/>
                        </w:rPr>
                        <w:t xml:space="preserve"> (</w:t>
                      </w:r>
                      <w:r w:rsidR="00954061">
                        <w:rPr>
                          <w:b/>
                          <w:sz w:val="21"/>
                          <w:szCs w:val="21"/>
                        </w:rPr>
                        <w:t>Paris 8/</w:t>
                      </w:r>
                      <w:r w:rsidRPr="006C007F">
                        <w:rPr>
                          <w:b/>
                          <w:sz w:val="21"/>
                          <w:szCs w:val="21"/>
                        </w:rPr>
                        <w:t>John</w:t>
                      </w:r>
                      <w:r w:rsidR="00954061">
                        <w:rPr>
                          <w:b/>
                          <w:sz w:val="21"/>
                          <w:szCs w:val="21"/>
                        </w:rPr>
                        <w:t>s</w:t>
                      </w:r>
                      <w:r w:rsidRPr="006C007F">
                        <w:rPr>
                          <w:b/>
                          <w:sz w:val="21"/>
                          <w:szCs w:val="21"/>
                        </w:rPr>
                        <w:t xml:space="preserve"> Hopkins </w:t>
                      </w:r>
                      <w:proofErr w:type="spellStart"/>
                      <w:r w:rsidRPr="006C007F">
                        <w:rPr>
                          <w:b/>
                          <w:sz w:val="21"/>
                          <w:szCs w:val="21"/>
                        </w:rPr>
                        <w:t>University</w:t>
                      </w:r>
                      <w:proofErr w:type="spellEnd"/>
                      <w:r w:rsidRPr="006C007F">
                        <w:rPr>
                          <w:b/>
                          <w:sz w:val="21"/>
                          <w:szCs w:val="21"/>
                        </w:rPr>
                        <w:t>)</w:t>
                      </w:r>
                    </w:p>
                    <w:p w:rsidR="006C007F" w:rsidRDefault="006C007F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r w:rsidRPr="006C007F">
                        <w:rPr>
                          <w:sz w:val="21"/>
                          <w:szCs w:val="21"/>
                        </w:rPr>
                        <w:t>« Héritage</w:t>
                      </w:r>
                      <w:r w:rsidR="0071730C">
                        <w:rPr>
                          <w:sz w:val="21"/>
                          <w:szCs w:val="21"/>
                        </w:rPr>
                        <w:t xml:space="preserve">s romanesques » : Dialogue avec </w:t>
                      </w:r>
                      <w:r w:rsidRPr="006C007F">
                        <w:rPr>
                          <w:sz w:val="21"/>
                          <w:szCs w:val="21"/>
                        </w:rPr>
                        <w:t>Cyrille Comnène</w:t>
                      </w:r>
                      <w:r w:rsidR="0072149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7C7EDE" w:rsidRDefault="007C7EDE" w:rsidP="004D3DE5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6C007F" w:rsidRPr="0072149A" w:rsidRDefault="00273304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16</w:t>
                      </w:r>
                      <w:r w:rsidR="006C007F" w:rsidRPr="0072149A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15 </w:t>
                      </w:r>
                      <w:r w:rsidR="006C007F" w:rsidRPr="0072149A">
                        <w:rPr>
                          <w:b/>
                          <w:sz w:val="21"/>
                          <w:szCs w:val="21"/>
                        </w:rPr>
                        <w:t>: Table ronde 2</w:t>
                      </w:r>
                    </w:p>
                    <w:p w:rsidR="006C007F" w:rsidRDefault="006C007F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 w:rsidRPr="006C007F">
                        <w:rPr>
                          <w:b/>
                          <w:sz w:val="21"/>
                          <w:szCs w:val="21"/>
                        </w:rPr>
                        <w:t xml:space="preserve">Modérateur : Henri </w:t>
                      </w:r>
                      <w:proofErr w:type="spellStart"/>
                      <w:r w:rsidRPr="006C007F">
                        <w:rPr>
                          <w:b/>
                          <w:sz w:val="21"/>
                          <w:szCs w:val="21"/>
                        </w:rPr>
                        <w:t>Mitterand</w:t>
                      </w:r>
                      <w:proofErr w:type="spellEnd"/>
                      <w:r w:rsidRPr="006C007F">
                        <w:rPr>
                          <w:b/>
                          <w:sz w:val="21"/>
                          <w:szCs w:val="21"/>
                        </w:rPr>
                        <w:t xml:space="preserve"> (Sorbonne nouvelle/Columbia </w:t>
                      </w:r>
                      <w:proofErr w:type="spellStart"/>
                      <w:r w:rsidRPr="006C007F">
                        <w:rPr>
                          <w:b/>
                          <w:sz w:val="21"/>
                          <w:szCs w:val="21"/>
                        </w:rPr>
                        <w:t>University</w:t>
                      </w:r>
                      <w:proofErr w:type="spellEnd"/>
                      <w:r w:rsidRPr="006C007F">
                        <w:rPr>
                          <w:b/>
                          <w:sz w:val="21"/>
                          <w:szCs w:val="21"/>
                        </w:rPr>
                        <w:t>)</w:t>
                      </w:r>
                    </w:p>
                    <w:p w:rsidR="006C007F" w:rsidRDefault="006C007F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Dictionnaires du naturalisme » : René-Pierre</w:t>
                      </w:r>
                      <w:r w:rsidR="005C607C">
                        <w:rPr>
                          <w:sz w:val="21"/>
                          <w:szCs w:val="21"/>
                        </w:rPr>
                        <w:t xml:space="preserve"> Colin (Université </w:t>
                      </w:r>
                      <w:r>
                        <w:rPr>
                          <w:sz w:val="21"/>
                          <w:szCs w:val="21"/>
                        </w:rPr>
                        <w:t>Lumière</w:t>
                      </w:r>
                      <w:r w:rsidR="005C607C">
                        <w:rPr>
                          <w:sz w:val="21"/>
                          <w:szCs w:val="21"/>
                        </w:rPr>
                        <w:t>-Lyon 2</w:t>
                      </w:r>
                      <w:r>
                        <w:rPr>
                          <w:sz w:val="21"/>
                          <w:szCs w:val="21"/>
                        </w:rPr>
                        <w:t xml:space="preserve">), </w:t>
                      </w:r>
                      <w:r w:rsidR="0072149A">
                        <w:rPr>
                          <w:sz w:val="21"/>
                          <w:szCs w:val="21"/>
                        </w:rPr>
                        <w:t xml:space="preserve">Pierre-Jean </w:t>
                      </w:r>
                      <w:proofErr w:type="spellStart"/>
                      <w:r w:rsidR="0072149A">
                        <w:rPr>
                          <w:sz w:val="21"/>
                          <w:szCs w:val="21"/>
                        </w:rPr>
                        <w:t>Dufief</w:t>
                      </w:r>
                      <w:proofErr w:type="spellEnd"/>
                      <w:r w:rsidR="0072149A">
                        <w:rPr>
                          <w:sz w:val="21"/>
                          <w:szCs w:val="21"/>
                        </w:rPr>
                        <w:t xml:space="preserve"> (Université Paris Ouest Nanterre La Défense), Colette Becker (Université Paris Ouest Nanterre La Défense), </w:t>
                      </w:r>
                      <w:proofErr w:type="spellStart"/>
                      <w:r w:rsidR="0072149A">
                        <w:rPr>
                          <w:sz w:val="21"/>
                          <w:szCs w:val="21"/>
                        </w:rPr>
                        <w:t>K</w:t>
                      </w:r>
                      <w:r w:rsidR="009954B1">
                        <w:rPr>
                          <w:sz w:val="21"/>
                          <w:szCs w:val="21"/>
                        </w:rPr>
                        <w:t>osei</w:t>
                      </w:r>
                      <w:proofErr w:type="spellEnd"/>
                      <w:r w:rsidR="009954B1"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9954B1">
                        <w:rPr>
                          <w:sz w:val="21"/>
                          <w:szCs w:val="21"/>
                        </w:rPr>
                        <w:t>Og</w:t>
                      </w:r>
                      <w:r w:rsidR="0072149A">
                        <w:rPr>
                          <w:sz w:val="21"/>
                          <w:szCs w:val="21"/>
                        </w:rPr>
                        <w:t>ura</w:t>
                      </w:r>
                      <w:proofErr w:type="spellEnd"/>
                      <w:r w:rsidR="0072149A">
                        <w:rPr>
                          <w:sz w:val="21"/>
                          <w:szCs w:val="21"/>
                        </w:rPr>
                        <w:t xml:space="preserve"> (Université </w:t>
                      </w:r>
                      <w:proofErr w:type="spellStart"/>
                      <w:r w:rsidR="0072149A">
                        <w:rPr>
                          <w:sz w:val="21"/>
                          <w:szCs w:val="21"/>
                        </w:rPr>
                        <w:t>Keio</w:t>
                      </w:r>
                      <w:proofErr w:type="spellEnd"/>
                      <w:r w:rsidR="0072149A">
                        <w:rPr>
                          <w:sz w:val="21"/>
                          <w:szCs w:val="21"/>
                        </w:rPr>
                        <w:t>, Tokyo).</w:t>
                      </w:r>
                    </w:p>
                    <w:p w:rsidR="00935997" w:rsidRDefault="00935997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273304" w:rsidRPr="00273304" w:rsidRDefault="00273304" w:rsidP="00273304">
                      <w:pPr>
                        <w:ind w:left="-567"/>
                        <w:jc w:val="both"/>
                        <w:rPr>
                          <w:b/>
                          <w:color w:val="FF0000"/>
                          <w:sz w:val="21"/>
                          <w:szCs w:val="21"/>
                        </w:rPr>
                      </w:pPr>
                      <w:r w:rsidRPr="00273304">
                        <w:rPr>
                          <w:b/>
                          <w:color w:val="FF0000"/>
                          <w:sz w:val="21"/>
                          <w:szCs w:val="21"/>
                        </w:rPr>
                        <w:t>18</w:t>
                      </w:r>
                      <w:r w:rsidRPr="00273304">
                        <w:rPr>
                          <w:b/>
                          <w:color w:val="FF0000"/>
                          <w:sz w:val="21"/>
                          <w:szCs w:val="21"/>
                        </w:rPr>
                        <w:t>h</w:t>
                      </w:r>
                      <w:r w:rsidRPr="00273304">
                        <w:rPr>
                          <w:b/>
                          <w:color w:val="FF0000"/>
                          <w:sz w:val="21"/>
                          <w:szCs w:val="21"/>
                        </w:rPr>
                        <w:t>-18h30</w:t>
                      </w:r>
                      <w:r w:rsidRPr="00273304">
                        <w:rPr>
                          <w:b/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  <w:r w:rsidRPr="00273304">
                        <w:rPr>
                          <w:b/>
                          <w:color w:val="FF0000"/>
                          <w:sz w:val="21"/>
                          <w:szCs w:val="21"/>
                        </w:rPr>
                        <w:t>: Pause</w:t>
                      </w:r>
                    </w:p>
                    <w:p w:rsidR="0072149A" w:rsidRDefault="0072149A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72149A" w:rsidRDefault="0072149A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D229BA" w:rsidRDefault="00D229BA" w:rsidP="00D229BA">
                      <w:pPr>
                        <w:ind w:left="-567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*</w:t>
                      </w:r>
                    </w:p>
                    <w:p w:rsidR="00D229BA" w:rsidRDefault="00D229BA" w:rsidP="00D229BA">
                      <w:pPr>
                        <w:ind w:left="-567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*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>*</w:t>
                      </w:r>
                    </w:p>
                    <w:p w:rsidR="00D229BA" w:rsidRPr="006C007F" w:rsidRDefault="00D229BA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273304" w:rsidRDefault="00C41007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18</w:t>
                      </w:r>
                      <w:r w:rsidR="0072149A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 w:rsidR="00E74BEC">
                        <w:rPr>
                          <w:b/>
                          <w:sz w:val="21"/>
                          <w:szCs w:val="21"/>
                        </w:rPr>
                        <w:t>30</w:t>
                      </w:r>
                      <w:r w:rsidR="00273304">
                        <w:rPr>
                          <w:b/>
                          <w:sz w:val="21"/>
                          <w:szCs w:val="21"/>
                        </w:rPr>
                        <w:t>-19h50</w:t>
                      </w:r>
                      <w:r w:rsidR="0072149A">
                        <w:rPr>
                          <w:b/>
                          <w:sz w:val="21"/>
                          <w:szCs w:val="21"/>
                        </w:rPr>
                        <w:t xml:space="preserve"> : Soirée musicale présentée par </w:t>
                      </w:r>
                    </w:p>
                    <w:p w:rsidR="006C007F" w:rsidRDefault="0072149A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Jean-Sébastien Macke (</w:t>
                      </w:r>
                      <w:proofErr w:type="spellStart"/>
                      <w:r w:rsidR="007F5FA9">
                        <w:rPr>
                          <w:b/>
                          <w:sz w:val="21"/>
                          <w:szCs w:val="21"/>
                        </w:rPr>
                        <w:t>Ė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quipe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Zola, ITEM)</w:t>
                      </w:r>
                    </w:p>
                    <w:p w:rsidR="00A32A86" w:rsidRDefault="0072149A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r w:rsidRPr="0072149A">
                        <w:rPr>
                          <w:sz w:val="21"/>
                          <w:szCs w:val="21"/>
                        </w:rPr>
                        <w:t>« L</w:t>
                      </w:r>
                      <w:r w:rsidR="007F5FA9">
                        <w:rPr>
                          <w:sz w:val="21"/>
                          <w:szCs w:val="21"/>
                        </w:rPr>
                        <w:t>es rêves d’Alfred Bruneau</w:t>
                      </w:r>
                      <w:r w:rsidR="00A32A86">
                        <w:rPr>
                          <w:sz w:val="21"/>
                          <w:szCs w:val="21"/>
                        </w:rPr>
                        <w:t xml:space="preserve"> : À l’ombre du grand cœur </w:t>
                      </w:r>
                    </w:p>
                    <w:p w:rsidR="0072149A" w:rsidRPr="0072149A" w:rsidRDefault="00A32A86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sz w:val="21"/>
                          <w:szCs w:val="21"/>
                        </w:rPr>
                        <w:t>d’</w:t>
                      </w:r>
                      <w:r w:rsidR="0071730C">
                        <w:rPr>
                          <w:sz w:val="21"/>
                          <w:szCs w:val="21"/>
                        </w:rPr>
                        <w:t>É</w:t>
                      </w:r>
                      <w:r>
                        <w:rPr>
                          <w:sz w:val="21"/>
                          <w:szCs w:val="21"/>
                        </w:rPr>
                        <w:t>mile</w:t>
                      </w:r>
                      <w:proofErr w:type="gramEnd"/>
                      <w:r>
                        <w:rPr>
                          <w:sz w:val="21"/>
                          <w:szCs w:val="21"/>
                        </w:rPr>
                        <w:t xml:space="preserve"> Zola</w:t>
                      </w:r>
                      <w:r w:rsidR="007F5FA9">
                        <w:rPr>
                          <w:sz w:val="21"/>
                          <w:szCs w:val="21"/>
                        </w:rPr>
                        <w:t>»</w:t>
                      </w:r>
                    </w:p>
                    <w:p w:rsidR="0072149A" w:rsidRPr="0072149A" w:rsidRDefault="0072149A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r w:rsidRPr="0072149A">
                        <w:rPr>
                          <w:b/>
                          <w:sz w:val="21"/>
                          <w:szCs w:val="21"/>
                        </w:rPr>
                        <w:t xml:space="preserve">Anne-Marguerite </w:t>
                      </w:r>
                      <w:proofErr w:type="spellStart"/>
                      <w:r w:rsidRPr="0072149A">
                        <w:rPr>
                          <w:b/>
                          <w:sz w:val="21"/>
                          <w:szCs w:val="21"/>
                        </w:rPr>
                        <w:t>Werster</w:t>
                      </w:r>
                      <w:proofErr w:type="spellEnd"/>
                      <w:r w:rsidRPr="0072149A">
                        <w:rPr>
                          <w:sz w:val="21"/>
                          <w:szCs w:val="21"/>
                        </w:rPr>
                        <w:t>, mezzo-soprano</w:t>
                      </w:r>
                    </w:p>
                    <w:p w:rsidR="0072149A" w:rsidRPr="0072149A" w:rsidRDefault="0072149A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r w:rsidRPr="0072149A">
                        <w:rPr>
                          <w:b/>
                          <w:sz w:val="21"/>
                          <w:szCs w:val="21"/>
                        </w:rPr>
                        <w:t>François Martin</w:t>
                      </w:r>
                      <w:r w:rsidRPr="0072149A">
                        <w:rPr>
                          <w:sz w:val="21"/>
                          <w:szCs w:val="21"/>
                        </w:rPr>
                        <w:t>, piano</w:t>
                      </w:r>
                    </w:p>
                    <w:p w:rsidR="0072149A" w:rsidRPr="0072149A" w:rsidRDefault="0072149A" w:rsidP="006C007F">
                      <w:pPr>
                        <w:ind w:left="-567"/>
                        <w:jc w:val="both"/>
                        <w:rPr>
                          <w:sz w:val="21"/>
                          <w:szCs w:val="21"/>
                        </w:rPr>
                      </w:pPr>
                      <w:r w:rsidRPr="0072149A">
                        <w:rPr>
                          <w:b/>
                          <w:sz w:val="21"/>
                          <w:szCs w:val="21"/>
                        </w:rPr>
                        <w:t xml:space="preserve">Michèle </w:t>
                      </w:r>
                      <w:proofErr w:type="spellStart"/>
                      <w:r w:rsidRPr="0072149A">
                        <w:rPr>
                          <w:b/>
                          <w:sz w:val="21"/>
                          <w:szCs w:val="21"/>
                        </w:rPr>
                        <w:t>Larrivière</w:t>
                      </w:r>
                      <w:proofErr w:type="spellEnd"/>
                      <w:r w:rsidRPr="0072149A">
                        <w:rPr>
                          <w:sz w:val="21"/>
                          <w:szCs w:val="21"/>
                        </w:rPr>
                        <w:t>, récitante</w:t>
                      </w:r>
                    </w:p>
                    <w:p w:rsidR="0072149A" w:rsidRDefault="0072149A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</w:p>
                    <w:p w:rsidR="0072149A" w:rsidRPr="0072149A" w:rsidRDefault="0072149A" w:rsidP="006C007F">
                      <w:pPr>
                        <w:ind w:left="-567"/>
                        <w:jc w:val="both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Grand Auditorium de la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BnF</w:t>
                      </w:r>
                      <w:proofErr w:type="spellEnd"/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</w:pPr>
                    </w:p>
                    <w:p w:rsidR="00E33F43" w:rsidRDefault="00E33F43">
                      <w:pPr>
                        <w:jc w:val="center"/>
                        <w:rPr>
                          <w:i/>
                          <w:iCs/>
                          <w:color w:val="00008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3F43">
        <w:tab/>
      </w:r>
    </w:p>
    <w:p w:rsidR="000A20E0" w:rsidRDefault="000A20E0">
      <w:r>
        <w:br w:type="page"/>
      </w:r>
      <w:r w:rsidR="00A32A86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222233D" wp14:editId="72AE8844">
                <wp:simplePos x="0" y="0"/>
                <wp:positionH relativeFrom="column">
                  <wp:posOffset>5430520</wp:posOffset>
                </wp:positionH>
                <wp:positionV relativeFrom="paragraph">
                  <wp:posOffset>365760</wp:posOffset>
                </wp:positionV>
                <wp:extent cx="4470400" cy="1223159"/>
                <wp:effectExtent l="0" t="0" r="635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12231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  <w:p w:rsidR="00A32A86" w:rsidRPr="00931EAF" w:rsidRDefault="00A32A86" w:rsidP="00A32A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31EAF">
                              <w:rPr>
                                <w:b/>
                                <w:color w:val="000000" w:themeColor="text1"/>
                              </w:rPr>
                              <w:t>Comité scientifique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Colette Becker, Jean-Louis </w:t>
                            </w:r>
                            <w:proofErr w:type="spellStart"/>
                            <w:r w:rsidRPr="006A3215">
                              <w:rPr>
                                <w:b/>
                                <w:color w:val="C00000"/>
                              </w:rPr>
                              <w:t>Cabanès</w:t>
                            </w:r>
                            <w:proofErr w:type="spellEnd"/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, René-Pierre Colin, 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Pierre-Jean </w:t>
                            </w:r>
                            <w:proofErr w:type="spellStart"/>
                            <w:r w:rsidRPr="006A3215">
                              <w:rPr>
                                <w:b/>
                                <w:color w:val="C00000"/>
                              </w:rPr>
                              <w:t>Dufief</w:t>
                            </w:r>
                            <w:proofErr w:type="spellEnd"/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, Brigitte Émile-Zola, Henri </w:t>
                            </w:r>
                            <w:proofErr w:type="spellStart"/>
                            <w:r w:rsidRPr="006A3215">
                              <w:rPr>
                                <w:b/>
                                <w:color w:val="C00000"/>
                              </w:rPr>
                              <w:t>Mitterand</w:t>
                            </w:r>
                            <w:proofErr w:type="spellEnd"/>
                            <w:r w:rsidRPr="006A3215">
                              <w:rPr>
                                <w:b/>
                                <w:color w:val="C00000"/>
                              </w:rPr>
                              <w:t>,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 Philippe Hamon, Martine Le Blond-Zola, Jacques </w:t>
                            </w:r>
                            <w:proofErr w:type="spellStart"/>
                            <w:r w:rsidRPr="006A3215">
                              <w:rPr>
                                <w:b/>
                                <w:color w:val="C00000"/>
                              </w:rPr>
                              <w:t>Noiray</w:t>
                            </w:r>
                            <w:proofErr w:type="spellEnd"/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, </w:t>
                            </w:r>
                          </w:p>
                          <w:p w:rsidR="00A32A86" w:rsidRPr="006A3215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6A3215">
                              <w:rPr>
                                <w:b/>
                                <w:color w:val="C00000"/>
                              </w:rPr>
                              <w:t>Paol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b/>
                                <w:color w:val="C00000"/>
                              </w:rPr>
                              <w:t>Tortonese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</w:rPr>
                              <w:t xml:space="preserve">, Karl </w:t>
                            </w:r>
                            <w:proofErr w:type="spellStart"/>
                            <w:r>
                              <w:rPr>
                                <w:b/>
                                <w:color w:val="C00000"/>
                              </w:rPr>
                              <w:t>Zieger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7.6pt;margin-top:28.8pt;width:352pt;height:96.3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" stroked="f">
                <v:textbox>
                  <w:txbxContent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  <w:p w:rsidR="00A32A86" w:rsidRPr="00931EAF" w:rsidRDefault="00A32A86" w:rsidP="00A32A8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31EAF">
                        <w:rPr>
                          <w:b/>
                          <w:color w:val="000000" w:themeColor="text1"/>
                        </w:rPr>
                        <w:t>Comité scientifique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6A3215">
                        <w:rPr>
                          <w:b/>
                          <w:color w:val="C00000"/>
                        </w:rPr>
                        <w:t xml:space="preserve">Colette Becker, Jean-Louis </w:t>
                      </w:r>
                      <w:proofErr w:type="spellStart"/>
                      <w:r w:rsidRPr="006A3215">
                        <w:rPr>
                          <w:b/>
                          <w:color w:val="C00000"/>
                        </w:rPr>
                        <w:t>Cabanès</w:t>
                      </w:r>
                      <w:proofErr w:type="spellEnd"/>
                      <w:r w:rsidRPr="006A3215">
                        <w:rPr>
                          <w:b/>
                          <w:color w:val="C00000"/>
                        </w:rPr>
                        <w:t xml:space="preserve">, René-Pierre Colin, 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6A3215">
                        <w:rPr>
                          <w:b/>
                          <w:color w:val="C00000"/>
                        </w:rPr>
                        <w:t xml:space="preserve">Pierre-Jean </w:t>
                      </w:r>
                      <w:proofErr w:type="spellStart"/>
                      <w:r w:rsidRPr="006A3215">
                        <w:rPr>
                          <w:b/>
                          <w:color w:val="C00000"/>
                        </w:rPr>
                        <w:t>Dufief</w:t>
                      </w:r>
                      <w:proofErr w:type="spellEnd"/>
                      <w:r w:rsidRPr="006A3215">
                        <w:rPr>
                          <w:b/>
                          <w:color w:val="C00000"/>
                        </w:rPr>
                        <w:t xml:space="preserve">, Brigitte Émile-Zola, Henri </w:t>
                      </w:r>
                      <w:proofErr w:type="spellStart"/>
                      <w:r w:rsidRPr="006A3215">
                        <w:rPr>
                          <w:b/>
                          <w:color w:val="C00000"/>
                        </w:rPr>
                        <w:t>Mitterand</w:t>
                      </w:r>
                      <w:proofErr w:type="spellEnd"/>
                      <w:r w:rsidRPr="006A3215">
                        <w:rPr>
                          <w:b/>
                          <w:color w:val="C00000"/>
                        </w:rPr>
                        <w:t>,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6A3215">
                        <w:rPr>
                          <w:b/>
                          <w:color w:val="C00000"/>
                        </w:rPr>
                        <w:t xml:space="preserve"> Philippe Hamon, Martine Le Blond-Zola, Jacques </w:t>
                      </w:r>
                      <w:proofErr w:type="spellStart"/>
                      <w:r w:rsidRPr="006A3215">
                        <w:rPr>
                          <w:b/>
                          <w:color w:val="C00000"/>
                        </w:rPr>
                        <w:t>Noiray</w:t>
                      </w:r>
                      <w:proofErr w:type="spellEnd"/>
                      <w:r w:rsidRPr="006A3215">
                        <w:rPr>
                          <w:b/>
                          <w:color w:val="C00000"/>
                        </w:rPr>
                        <w:t xml:space="preserve">, </w:t>
                      </w:r>
                    </w:p>
                    <w:p w:rsidR="00A32A86" w:rsidRPr="006A3215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6A3215">
                        <w:rPr>
                          <w:b/>
                          <w:color w:val="C00000"/>
                        </w:rPr>
                        <w:t>Paol</w:t>
                      </w:r>
                      <w:r>
                        <w:rPr>
                          <w:b/>
                          <w:color w:val="C00000"/>
                        </w:rPr>
                        <w:t xml:space="preserve">o </w:t>
                      </w:r>
                      <w:proofErr w:type="spellStart"/>
                      <w:r>
                        <w:rPr>
                          <w:b/>
                          <w:color w:val="C00000"/>
                        </w:rPr>
                        <w:t>Tortonese</w:t>
                      </w:r>
                      <w:proofErr w:type="spellEnd"/>
                      <w:r>
                        <w:rPr>
                          <w:b/>
                          <w:color w:val="C00000"/>
                        </w:rPr>
                        <w:t xml:space="preserve">, Karl </w:t>
                      </w:r>
                      <w:proofErr w:type="spellStart"/>
                      <w:r>
                        <w:rPr>
                          <w:b/>
                          <w:color w:val="C00000"/>
                        </w:rPr>
                        <w:t>Zieger</w:t>
                      </w:r>
                      <w:proofErr w:type="spellEnd"/>
                      <w:r>
                        <w:rPr>
                          <w:b/>
                          <w:color w:val="C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32A86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CAE7FE2" wp14:editId="3D6CD027">
                <wp:simplePos x="0" y="0"/>
                <wp:positionH relativeFrom="column">
                  <wp:posOffset>5412740</wp:posOffset>
                </wp:positionH>
                <wp:positionV relativeFrom="paragraph">
                  <wp:posOffset>1695450</wp:posOffset>
                </wp:positionV>
                <wp:extent cx="4520565" cy="1015167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565" cy="1015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Pr="00931EAF" w:rsidRDefault="00A32A86" w:rsidP="00A32A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31EAF">
                              <w:rPr>
                                <w:b/>
                                <w:color w:val="000000" w:themeColor="text1"/>
                              </w:rPr>
                              <w:t>Comité d’organisation (programme ANR « </w:t>
                            </w:r>
                            <w:proofErr w:type="spellStart"/>
                            <w:r w:rsidRPr="00931EAF">
                              <w:rPr>
                                <w:b/>
                                <w:color w:val="000000" w:themeColor="text1"/>
                              </w:rPr>
                              <w:t>ArchiZ</w:t>
                            </w:r>
                            <w:proofErr w:type="spellEnd"/>
                            <w:r w:rsidRPr="00931EAF">
                              <w:rPr>
                                <w:b/>
                                <w:color w:val="000000" w:themeColor="text1"/>
                              </w:rPr>
                              <w:t> »)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Céline </w:t>
                            </w:r>
                            <w:proofErr w:type="spellStart"/>
                            <w:r w:rsidRPr="006A3215">
                              <w:rPr>
                                <w:b/>
                                <w:color w:val="C00000"/>
                              </w:rPr>
                              <w:t>Grenaud</w:t>
                            </w:r>
                            <w:proofErr w:type="spellEnd"/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-Tostain, Sophie </w:t>
                            </w:r>
                            <w:proofErr w:type="spellStart"/>
                            <w:r w:rsidRPr="006A3215">
                              <w:rPr>
                                <w:b/>
                                <w:color w:val="C00000"/>
                              </w:rPr>
                              <w:t>Guermès</w:t>
                            </w:r>
                            <w:proofErr w:type="spellEnd"/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, 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Olivier </w:t>
                            </w:r>
                            <w:proofErr w:type="spellStart"/>
                            <w:r w:rsidRPr="006A3215">
                              <w:rPr>
                                <w:b/>
                                <w:color w:val="C00000"/>
                              </w:rPr>
                              <w:t>Lumbroso</w:t>
                            </w:r>
                            <w:proofErr w:type="spellEnd"/>
                            <w:r w:rsidRPr="006A3215">
                              <w:rPr>
                                <w:b/>
                                <w:color w:val="C00000"/>
                              </w:rPr>
                              <w:t>, Jean-Sébastien Macke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(secrétariat)</w:t>
                            </w:r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, 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6A3215">
                              <w:rPr>
                                <w:b/>
                                <w:color w:val="C00000"/>
                              </w:rPr>
                              <w:t xml:space="preserve">Alain </w:t>
                            </w:r>
                            <w:proofErr w:type="spellStart"/>
                            <w:r w:rsidRPr="006A3215">
                              <w:rPr>
                                <w:b/>
                                <w:color w:val="C00000"/>
                              </w:rPr>
                              <w:t>Pagès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</w:rPr>
                              <w:t xml:space="preserve"> (coordination)</w:t>
                            </w:r>
                            <w:r w:rsidRPr="006A3215">
                              <w:rPr>
                                <w:b/>
                                <w:color w:val="C00000"/>
                              </w:rPr>
                              <w:t>, Jean-Michel Pottier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,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Élise Anastase et Jérémy </w:t>
                            </w:r>
                            <w:proofErr w:type="spellStart"/>
                            <w:r>
                              <w:rPr>
                                <w:b/>
                                <w:color w:val="C00000"/>
                              </w:rPr>
                              <w:t>Pedrazzi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</w:rPr>
                              <w:t xml:space="preserve"> (ITEM).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26.2pt;margin-top:133.5pt;width:355.95pt;height:79.9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" stroked="f">
                <v:textbox>
                  <w:txbxContent>
                    <w:p w:rsidR="00A32A86" w:rsidRPr="00931EAF" w:rsidRDefault="00A32A86" w:rsidP="00A32A8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31EAF">
                        <w:rPr>
                          <w:b/>
                          <w:color w:val="000000" w:themeColor="text1"/>
                        </w:rPr>
                        <w:t>Comité d’organisation (programme ANR « </w:t>
                      </w:r>
                      <w:proofErr w:type="spellStart"/>
                      <w:r w:rsidRPr="00931EAF">
                        <w:rPr>
                          <w:b/>
                          <w:color w:val="000000" w:themeColor="text1"/>
                        </w:rPr>
                        <w:t>ArchiZ</w:t>
                      </w:r>
                      <w:proofErr w:type="spellEnd"/>
                      <w:r w:rsidRPr="00931EAF">
                        <w:rPr>
                          <w:b/>
                          <w:color w:val="000000" w:themeColor="text1"/>
                        </w:rPr>
                        <w:t> »)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6A3215">
                        <w:rPr>
                          <w:b/>
                          <w:color w:val="C00000"/>
                        </w:rPr>
                        <w:t xml:space="preserve">Céline </w:t>
                      </w:r>
                      <w:proofErr w:type="spellStart"/>
                      <w:r w:rsidRPr="006A3215">
                        <w:rPr>
                          <w:b/>
                          <w:color w:val="C00000"/>
                        </w:rPr>
                        <w:t>Grenaud</w:t>
                      </w:r>
                      <w:proofErr w:type="spellEnd"/>
                      <w:r w:rsidRPr="006A3215">
                        <w:rPr>
                          <w:b/>
                          <w:color w:val="C00000"/>
                        </w:rPr>
                        <w:t xml:space="preserve">-Tostain, Sophie </w:t>
                      </w:r>
                      <w:proofErr w:type="spellStart"/>
                      <w:r w:rsidRPr="006A3215">
                        <w:rPr>
                          <w:b/>
                          <w:color w:val="C00000"/>
                        </w:rPr>
                        <w:t>Guermès</w:t>
                      </w:r>
                      <w:proofErr w:type="spellEnd"/>
                      <w:r w:rsidRPr="006A3215">
                        <w:rPr>
                          <w:b/>
                          <w:color w:val="C00000"/>
                        </w:rPr>
                        <w:t xml:space="preserve">, 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6A3215">
                        <w:rPr>
                          <w:b/>
                          <w:color w:val="C00000"/>
                        </w:rPr>
                        <w:t xml:space="preserve">Olivier </w:t>
                      </w:r>
                      <w:proofErr w:type="spellStart"/>
                      <w:r w:rsidRPr="006A3215">
                        <w:rPr>
                          <w:b/>
                          <w:color w:val="C00000"/>
                        </w:rPr>
                        <w:t>Lumbroso</w:t>
                      </w:r>
                      <w:proofErr w:type="spellEnd"/>
                      <w:r w:rsidRPr="006A3215">
                        <w:rPr>
                          <w:b/>
                          <w:color w:val="C00000"/>
                        </w:rPr>
                        <w:t>, Jean-Sébastien Macke</w:t>
                      </w:r>
                      <w:r>
                        <w:rPr>
                          <w:b/>
                          <w:color w:val="C00000"/>
                        </w:rPr>
                        <w:t xml:space="preserve"> (secrétariat)</w:t>
                      </w:r>
                      <w:r w:rsidRPr="006A3215">
                        <w:rPr>
                          <w:b/>
                          <w:color w:val="C00000"/>
                        </w:rPr>
                        <w:t xml:space="preserve">, 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6A3215">
                        <w:rPr>
                          <w:b/>
                          <w:color w:val="C00000"/>
                        </w:rPr>
                        <w:t xml:space="preserve">Alain </w:t>
                      </w:r>
                      <w:proofErr w:type="spellStart"/>
                      <w:r w:rsidRPr="006A3215">
                        <w:rPr>
                          <w:b/>
                          <w:color w:val="C00000"/>
                        </w:rPr>
                        <w:t>Pagès</w:t>
                      </w:r>
                      <w:proofErr w:type="spellEnd"/>
                      <w:r>
                        <w:rPr>
                          <w:b/>
                          <w:color w:val="C00000"/>
                        </w:rPr>
                        <w:t xml:space="preserve"> (coordination)</w:t>
                      </w:r>
                      <w:r w:rsidRPr="006A3215">
                        <w:rPr>
                          <w:b/>
                          <w:color w:val="C00000"/>
                        </w:rPr>
                        <w:t>, Jean-Michel Pottier</w:t>
                      </w:r>
                      <w:r>
                        <w:rPr>
                          <w:b/>
                          <w:color w:val="C00000"/>
                        </w:rPr>
                        <w:t>,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Élise Anastase et Jérémy </w:t>
                      </w:r>
                      <w:proofErr w:type="spellStart"/>
                      <w:r>
                        <w:rPr>
                          <w:b/>
                          <w:color w:val="C00000"/>
                        </w:rPr>
                        <w:t>Pedrazzi</w:t>
                      </w:r>
                      <w:proofErr w:type="spellEnd"/>
                      <w:r>
                        <w:rPr>
                          <w:b/>
                          <w:color w:val="C00000"/>
                        </w:rPr>
                        <w:t xml:space="preserve"> (ITEM).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A86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27A33D9" wp14:editId="7523D0D7">
                <wp:simplePos x="0" y="0"/>
                <wp:positionH relativeFrom="column">
                  <wp:posOffset>5365115</wp:posOffset>
                </wp:positionH>
                <wp:positionV relativeFrom="paragraph">
                  <wp:posOffset>4007485</wp:posOffset>
                </wp:positionV>
                <wp:extent cx="4469765" cy="2633980"/>
                <wp:effectExtent l="0" t="0" r="6985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765" cy="263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Pr="00D871EE" w:rsidRDefault="00A32A86" w:rsidP="00A32A86">
                            <w:pPr>
                              <w:jc w:val="both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D871EE">
                              <w:rPr>
                                <w:i/>
                                <w:sz w:val="20"/>
                                <w:szCs w:val="20"/>
                              </w:rPr>
                              <w:t>Bibliothèque Nationale de France, site Tolbiac</w:t>
                            </w:r>
                          </w:p>
                          <w:p w:rsidR="00A32A86" w:rsidRPr="00D871EE" w:rsidRDefault="00A32A86" w:rsidP="00A32A86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871EE">
                              <w:rPr>
                                <w:i/>
                                <w:sz w:val="20"/>
                                <w:szCs w:val="20"/>
                              </w:rPr>
                              <w:t>Quai François-Mauriac 75013 PARIS</w:t>
                            </w:r>
                          </w:p>
                          <w:p w:rsidR="00A32A86" w:rsidRPr="00D871EE" w:rsidRDefault="00A32A86" w:rsidP="00A32A86">
                            <w:pP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D871EE">
                              <w:rPr>
                                <w:rFonts w:ascii="Arial" w:hAnsi="Arial" w:cs="Arial"/>
                                <w:noProof/>
                                <w:color w:val="333333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AC6AA2" wp14:editId="2F83A2FE">
                                  <wp:extent cx="184785" cy="184785"/>
                                  <wp:effectExtent l="0" t="0" r="5715" b="5715"/>
                                  <wp:docPr id="289" name="Image 289" descr="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71EE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71EE">
                              <w:rPr>
                                <w:rStyle w:val="lev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Métro</w:t>
                            </w:r>
                            <w:r w:rsidRPr="00D871E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Lignes 6 (Quai de la gare), 14 et RER C (Bibliothèque François-Mitterrand)</w:t>
                            </w:r>
                          </w:p>
                          <w:p w:rsidR="00A32A86" w:rsidRPr="00D871EE" w:rsidRDefault="00A32A86" w:rsidP="00A32A86">
                            <w:pPr>
                              <w:pStyle w:val="NormalWeb"/>
                              <w:spacing w:before="0" w:beforeAutospacing="0" w:after="0" w:afterAutospacing="0" w:line="270" w:lineRule="atLeas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0B174" wp14:editId="63749E68">
                                  <wp:extent cx="180975" cy="180975"/>
                                  <wp:effectExtent l="0" t="0" r="9525" b="9525"/>
                                  <wp:docPr id="298" name="Image 298" descr="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1" descr="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71E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Pr="00D871EE">
                              <w:rPr>
                                <w:rStyle w:val="lev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Bus</w:t>
                            </w:r>
                            <w:r w:rsidRPr="00D871E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D871E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Lignes 89, 62, 64, 132 et 325</w:t>
                            </w:r>
                          </w:p>
                          <w:p w:rsidR="00A32A86" w:rsidRDefault="00A32A86" w:rsidP="00A32A86">
                            <w:pPr>
                              <w:pStyle w:val="NormalWeb"/>
                              <w:spacing w:before="0" w:beforeAutospacing="0" w:after="0" w:afterAutospacing="0" w:line="270" w:lineRule="atLeas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32A86" w:rsidRPr="00143D84" w:rsidRDefault="00A32A86" w:rsidP="00A32A86">
                            <w:pPr>
                              <w:pStyle w:val="NormalWeb"/>
                              <w:spacing w:before="0" w:beforeAutospacing="0" w:after="0" w:afterAutospacing="0" w:line="270" w:lineRule="atLeast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É</w:t>
                            </w:r>
                            <w:r w:rsidRPr="00143D84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cole Nationale Supérieure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  <w:t>Maison de la Recherche de Paris 3</w:t>
                            </w:r>
                          </w:p>
                          <w:p w:rsidR="00A32A86" w:rsidRPr="00143D84" w:rsidRDefault="00A32A86" w:rsidP="00A32A86">
                            <w:pPr>
                              <w:pStyle w:val="NormalWeb"/>
                              <w:spacing w:before="0" w:beforeAutospacing="0" w:after="0" w:afterAutospacing="0" w:line="270" w:lineRule="atLeast"/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3D84"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45, rue d’ULM 75005 PARIS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ab/>
                              <w:t>4, rue des Irlandais 75005 PARIS</w:t>
                            </w:r>
                          </w:p>
                          <w:p w:rsidR="00A32A86" w:rsidRPr="00143D84" w:rsidRDefault="00A32A86" w:rsidP="00A32A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43D8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EDF1DF" wp14:editId="4264B5AE">
                                  <wp:extent cx="226503" cy="226503"/>
                                  <wp:effectExtent l="0" t="0" r="2540" b="2540"/>
                                  <wp:docPr id="290" name="Image 290" descr="http://www.apnee-attitude.com/upload/images/IMG_20091123085636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www.apnee-attitude.com/upload/images/IMG_20091123085636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15" cy="22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3D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3D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43D8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C9A9A7F" wp14:editId="4225BC26">
                                  <wp:extent cx="226503" cy="226503"/>
                                  <wp:effectExtent l="0" t="0" r="2540" b="2540"/>
                                  <wp:docPr id="291" name="Image 291" descr="http://www.apnee-attitude.com/upload/images/IMG_20091123085636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www.apnee-attitude.com/upload/images/IMG_20091123085636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15" cy="22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3D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3D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RER</w:t>
                            </w:r>
                            <w:proofErr w:type="spellEnd"/>
                          </w:p>
                          <w:p w:rsidR="00A32A86" w:rsidRPr="00143D84" w:rsidRDefault="00A32A86" w:rsidP="00A32A86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43D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Ligne B (Luxembourg)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43D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Ligne B (Luxembourg)</w:t>
                            </w:r>
                          </w:p>
                          <w:p w:rsidR="00A32A86" w:rsidRPr="00143D84" w:rsidRDefault="00A32A86" w:rsidP="00A32A86">
                            <w:pPr>
                              <w:jc w:val="both"/>
                              <w:rPr>
                                <w:rStyle w:val="lev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AFD89E" wp14:editId="411604EF">
                                  <wp:extent cx="184785" cy="184785"/>
                                  <wp:effectExtent l="0" t="0" r="5715" b="5715"/>
                                  <wp:docPr id="293" name="Image 293" descr="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" cy="184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3D8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43D84">
                              <w:rPr>
                                <w:rStyle w:val="lev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Bus</w:t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Style w:val="lev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C80F02" wp14:editId="09F46C76">
                                  <wp:extent cx="180975" cy="180975"/>
                                  <wp:effectExtent l="0" t="0" r="9525" b="9525"/>
                                  <wp:docPr id="294" name="Image 294" descr="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92" descr="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3D8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3D84">
                              <w:rPr>
                                <w:rStyle w:val="lev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Bus</w:t>
                            </w:r>
                            <w:proofErr w:type="spellEnd"/>
                          </w:p>
                          <w:p w:rsidR="00A32A86" w:rsidRPr="00143D84" w:rsidRDefault="00A32A86" w:rsidP="00A32A86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43D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Lignes 21 et 27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Ligne 89</w:t>
                            </w:r>
                          </w:p>
                          <w:p w:rsidR="00A32A86" w:rsidRPr="00F53160" w:rsidRDefault="00A32A86" w:rsidP="00A32A86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22.45pt;margin-top:315.55pt;width:351.95pt;height:207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" stroked="f">
                <v:textbox>
                  <w:txbxContent>
                    <w:p w:rsidR="00A32A86" w:rsidRPr="00D871EE" w:rsidRDefault="00A32A86" w:rsidP="00A32A86">
                      <w:pPr>
                        <w:jc w:val="both"/>
                        <w:rPr>
                          <w:i/>
                          <w:sz w:val="20"/>
                          <w:szCs w:val="20"/>
                        </w:rPr>
                      </w:pPr>
                      <w:r w:rsidRPr="00D871EE">
                        <w:rPr>
                          <w:i/>
                          <w:sz w:val="20"/>
                          <w:szCs w:val="20"/>
                        </w:rPr>
                        <w:t>Bibliothèque Nationale de France, site Tolbiac</w:t>
                      </w:r>
                    </w:p>
                    <w:p w:rsidR="00A32A86" w:rsidRPr="00D871EE" w:rsidRDefault="00A32A86" w:rsidP="00A32A86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871EE">
                        <w:rPr>
                          <w:i/>
                          <w:sz w:val="20"/>
                          <w:szCs w:val="20"/>
                        </w:rPr>
                        <w:t>Quai François-Mauriac 75013 PARIS</w:t>
                      </w:r>
                    </w:p>
                    <w:p w:rsidR="00A32A86" w:rsidRPr="00D871EE" w:rsidRDefault="00A32A86" w:rsidP="00A32A86">
                      <w:pP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 w:rsidRPr="00D871EE">
                        <w:rPr>
                          <w:rFonts w:ascii="Arial" w:hAnsi="Arial" w:cs="Arial"/>
                          <w:noProof/>
                          <w:color w:val="333333"/>
                          <w:sz w:val="20"/>
                          <w:szCs w:val="20"/>
                        </w:rPr>
                        <w:drawing>
                          <wp:inline distT="0" distB="0" distL="0" distR="0" wp14:anchorId="56AC6AA2" wp14:editId="2F83A2FE">
                            <wp:extent cx="184785" cy="184785"/>
                            <wp:effectExtent l="0" t="0" r="5715" b="5715"/>
                            <wp:docPr id="289" name="Image 289" descr="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84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71EE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D871EE">
                        <w:rPr>
                          <w:rStyle w:val="lev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Métro</w:t>
                      </w:r>
                      <w:r w:rsidRPr="00D871E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  <w:t>Lignes 6 (Quai de la gare), 14 et RER C (Bibliothèque François-Mitterrand)</w:t>
                      </w:r>
                    </w:p>
                    <w:p w:rsidR="00A32A86" w:rsidRPr="00D871EE" w:rsidRDefault="00A32A86" w:rsidP="00A32A86">
                      <w:pPr>
                        <w:pStyle w:val="NormalWeb"/>
                        <w:spacing w:before="0" w:beforeAutospacing="0" w:after="0" w:afterAutospacing="0" w:line="270" w:lineRule="atLeas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10B174" wp14:editId="63749E68">
                            <wp:extent cx="180975" cy="180975"/>
                            <wp:effectExtent l="0" t="0" r="9525" b="9525"/>
                            <wp:docPr id="298" name="Image 298" descr="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01" descr="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71E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Pr="00D871EE">
                        <w:rPr>
                          <w:rStyle w:val="lev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Bus</w:t>
                      </w:r>
                      <w:r w:rsidRPr="00D871EE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D871E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Lignes 89, 62, 64, 132 et 325</w:t>
                      </w:r>
                    </w:p>
                    <w:p w:rsidR="00A32A86" w:rsidRDefault="00A32A86" w:rsidP="00A32A86">
                      <w:pPr>
                        <w:pStyle w:val="NormalWeb"/>
                        <w:spacing w:before="0" w:beforeAutospacing="0" w:after="0" w:afterAutospacing="0" w:line="270" w:lineRule="atLeast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32A86" w:rsidRPr="00143D84" w:rsidRDefault="00A32A86" w:rsidP="00A32A86">
                      <w:pPr>
                        <w:pStyle w:val="NormalWeb"/>
                        <w:spacing w:before="0" w:beforeAutospacing="0" w:after="0" w:afterAutospacing="0" w:line="270" w:lineRule="atLeast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É</w:t>
                      </w:r>
                      <w:r w:rsidRPr="00143D84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cole Nationale Supérieure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ab/>
                        <w:t>Maison de la Recherche de Paris 3</w:t>
                      </w:r>
                    </w:p>
                    <w:p w:rsidR="00A32A86" w:rsidRPr="00143D84" w:rsidRDefault="00A32A86" w:rsidP="00A32A86">
                      <w:pPr>
                        <w:pStyle w:val="NormalWeb"/>
                        <w:spacing w:before="0" w:beforeAutospacing="0" w:after="0" w:afterAutospacing="0" w:line="270" w:lineRule="atLeast"/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143D84"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>45, rue d’ULM 75005 PARIS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  <w:sz w:val="20"/>
                          <w:szCs w:val="20"/>
                        </w:rPr>
                        <w:tab/>
                        <w:t>4, rue des Irlandais 75005 PARIS</w:t>
                      </w:r>
                    </w:p>
                    <w:p w:rsidR="00A32A86" w:rsidRPr="00143D84" w:rsidRDefault="00A32A86" w:rsidP="00A32A86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43D8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BEDF1DF" wp14:editId="4264B5AE">
                            <wp:extent cx="226503" cy="226503"/>
                            <wp:effectExtent l="0" t="0" r="2540" b="2540"/>
                            <wp:docPr id="290" name="Image 290" descr="http://www.apnee-attitude.com/upload/images/IMG_20091123085636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www.apnee-attitude.com/upload/images/IMG_20091123085636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315" cy="22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3D8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43D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RER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143D8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C9A9A7F" wp14:editId="4225BC26">
                            <wp:extent cx="226503" cy="226503"/>
                            <wp:effectExtent l="0" t="0" r="2540" b="2540"/>
                            <wp:docPr id="291" name="Image 291" descr="http://www.apnee-attitude.com/upload/images/IMG_20091123085636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www.apnee-attitude.com/upload/images/IMG_20091123085636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315" cy="22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3D8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3D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RER</w:t>
                      </w:r>
                      <w:proofErr w:type="spellEnd"/>
                    </w:p>
                    <w:p w:rsidR="00A32A86" w:rsidRPr="00143D84" w:rsidRDefault="00A32A86" w:rsidP="00A32A86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43D84">
                        <w:rPr>
                          <w:rFonts w:ascii="Arial" w:hAnsi="Arial" w:cs="Arial"/>
                          <w:sz w:val="20"/>
                          <w:szCs w:val="20"/>
                        </w:rPr>
                        <w:t>Ligne B (Luxembourg)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43D84">
                        <w:rPr>
                          <w:rFonts w:ascii="Arial" w:hAnsi="Arial" w:cs="Arial"/>
                          <w:sz w:val="20"/>
                          <w:szCs w:val="20"/>
                        </w:rPr>
                        <w:t>Ligne B (Luxembourg)</w:t>
                      </w:r>
                    </w:p>
                    <w:p w:rsidR="00A32A86" w:rsidRPr="00143D84" w:rsidRDefault="00A32A86" w:rsidP="00A32A86">
                      <w:pPr>
                        <w:jc w:val="both"/>
                        <w:rPr>
                          <w:rStyle w:val="lev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CAFD89E" wp14:editId="411604EF">
                            <wp:extent cx="184785" cy="184785"/>
                            <wp:effectExtent l="0" t="0" r="5715" b="5715"/>
                            <wp:docPr id="293" name="Image 293" descr="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" cy="184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3D8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43D84">
                        <w:rPr>
                          <w:rStyle w:val="lev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Bus</w:t>
                      </w:r>
                      <w:r>
                        <w:rPr>
                          <w:rStyle w:val="lev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Style w:val="lev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Style w:val="lev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4C80F02" wp14:editId="09F46C76">
                            <wp:extent cx="180975" cy="180975"/>
                            <wp:effectExtent l="0" t="0" r="9525" b="9525"/>
                            <wp:docPr id="294" name="Image 294" descr="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92" descr="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3D8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3D84">
                        <w:rPr>
                          <w:rStyle w:val="lev"/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Bus</w:t>
                      </w:r>
                      <w:proofErr w:type="spellEnd"/>
                    </w:p>
                    <w:p w:rsidR="00A32A86" w:rsidRPr="00143D84" w:rsidRDefault="00A32A86" w:rsidP="00A32A86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43D84">
                        <w:rPr>
                          <w:rFonts w:ascii="Arial" w:hAnsi="Arial" w:cs="Arial"/>
                          <w:sz w:val="20"/>
                          <w:szCs w:val="20"/>
                        </w:rPr>
                        <w:t>Lignes 21 et 27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Ligne 89</w:t>
                      </w:r>
                    </w:p>
                    <w:p w:rsidR="00A32A86" w:rsidRPr="00F53160" w:rsidRDefault="00A32A86" w:rsidP="00A32A86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/>
                  </w:txbxContent>
                </v:textbox>
              </v:shape>
            </w:pict>
          </mc:Fallback>
        </mc:AlternateContent>
      </w:r>
      <w:r w:rsidR="00A32A86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A0FAD1B" wp14:editId="4670DF51">
                <wp:simplePos x="0" y="0"/>
                <wp:positionH relativeFrom="column">
                  <wp:posOffset>5415915</wp:posOffset>
                </wp:positionH>
                <wp:positionV relativeFrom="paragraph">
                  <wp:posOffset>2919095</wp:posOffset>
                </wp:positionV>
                <wp:extent cx="4512945" cy="343949"/>
                <wp:effectExtent l="0" t="0" r="1905" b="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439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Pr="007C440D" w:rsidRDefault="00A32A86" w:rsidP="00A32A86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7C440D">
                              <w:rPr>
                                <w:b/>
                                <w:color w:val="0070C0"/>
                              </w:rPr>
                              <w:t xml:space="preserve">Site des archives zoliennes : </w:t>
                            </w:r>
                            <w:hyperlink r:id="rId33" w:history="1">
                              <w:r w:rsidRPr="007C440D">
                                <w:rPr>
                                  <w:rStyle w:val="Lienhypertexte"/>
                                  <w:b/>
                                  <w:color w:val="0070C0"/>
                                </w:rPr>
                                <w:t>http://www.archives-zoliennes.fr</w:t>
                              </w:r>
                            </w:hyperlink>
                          </w:p>
                          <w:p w:rsidR="00A32A86" w:rsidRDefault="00A32A86" w:rsidP="00A32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26.45pt;margin-top:229.85pt;width:355.35pt;height:27.1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" stroked="f">
                <v:textbox>
                  <w:txbxContent>
                    <w:p w:rsidR="00A32A86" w:rsidRPr="007C440D" w:rsidRDefault="00A32A86" w:rsidP="00A32A86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7C440D">
                        <w:rPr>
                          <w:b/>
                          <w:color w:val="0070C0"/>
                        </w:rPr>
                        <w:t xml:space="preserve">Site des archives zoliennes : </w:t>
                      </w:r>
                      <w:hyperlink r:id="rId34" w:history="1">
                        <w:r w:rsidRPr="007C440D">
                          <w:rPr>
                            <w:rStyle w:val="Lienhypertexte"/>
                            <w:b/>
                            <w:color w:val="0070C0"/>
                          </w:rPr>
                          <w:t>http://www.archives-zoliennes.fr</w:t>
                        </w:r>
                      </w:hyperlink>
                    </w:p>
                    <w:p w:rsidR="00A32A86" w:rsidRDefault="00A32A86" w:rsidP="00A32A86"/>
                  </w:txbxContent>
                </v:textbox>
              </v:shape>
            </w:pict>
          </mc:Fallback>
        </mc:AlternateContent>
      </w:r>
      <w:r w:rsidR="00A32A86" w:rsidRPr="000A20E0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333FFAA" wp14:editId="2CE40369">
                <wp:simplePos x="0" y="0"/>
                <wp:positionH relativeFrom="page">
                  <wp:posOffset>5848350</wp:posOffset>
                </wp:positionH>
                <wp:positionV relativeFrom="page">
                  <wp:posOffset>772795</wp:posOffset>
                </wp:positionV>
                <wp:extent cx="4512345" cy="662731"/>
                <wp:effectExtent l="0" t="0" r="2540" b="444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45" cy="662731"/>
                        </a:xfrm>
                        <a:prstGeom prst="rect">
                          <a:avLst/>
                        </a:prstGeom>
                        <a:solidFill>
                          <a:srgbClr val="A20400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Default="00A32A86" w:rsidP="00A32A8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40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quipe Zola (ITEM/CNRS</w:t>
                            </w:r>
                          </w:p>
                          <w:p w:rsidR="00A32A86" w:rsidRPr="0072149A" w:rsidRDefault="00A32A86" w:rsidP="00A32A8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CRP19/Sorbonne nouvelle-Paris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460.5pt;margin-top:60.85pt;width:355.3pt;height:52.2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" fillcolor="#a20400" stroked="f" strokeweight="2pt">
                <v:textbox>
                  <w:txbxContent>
                    <w:p w:rsidR="00A32A86" w:rsidRDefault="00A32A86" w:rsidP="00A32A8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40"/>
                        </w:rPr>
                        <w:t>É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quipe Zola (ITEM/CNRS</w:t>
                      </w:r>
                    </w:p>
                    <w:p w:rsidR="00A32A86" w:rsidRPr="0072149A" w:rsidRDefault="00A32A86" w:rsidP="00A32A8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CRP19/Sorbonne nouvelle-Paris 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2A86" w:rsidRPr="000A20E0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263A74A" wp14:editId="04159B0D">
                <wp:simplePos x="0" y="0"/>
                <wp:positionH relativeFrom="page">
                  <wp:posOffset>5844540</wp:posOffset>
                </wp:positionH>
                <wp:positionV relativeFrom="page">
                  <wp:posOffset>4164330</wp:posOffset>
                </wp:positionV>
                <wp:extent cx="4512310" cy="662305"/>
                <wp:effectExtent l="0" t="0" r="2540" b="444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662305"/>
                        </a:xfrm>
                        <a:prstGeom prst="rect">
                          <a:avLst/>
                        </a:prstGeom>
                        <a:solidFill>
                          <a:srgbClr val="A20400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Default="00A32A86" w:rsidP="00A32A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</w:p>
                          <w:p w:rsidR="00A32A86" w:rsidRPr="0072149A" w:rsidRDefault="00A32A86" w:rsidP="00A32A8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40"/>
                              </w:rPr>
                              <w:t>Informations pratiques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60.2pt;margin-top:327.9pt;width:355.3pt;height:52.1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" fillcolor="#a20400" stroked="f" strokeweight="2pt">
                <v:textbox>
                  <w:txbxContent>
                    <w:p w:rsidR="00A32A86" w:rsidRDefault="00A32A86" w:rsidP="00A32A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40"/>
                        </w:rPr>
                      </w:pPr>
                    </w:p>
                    <w:p w:rsidR="00A32A86" w:rsidRPr="0072149A" w:rsidRDefault="00A32A86" w:rsidP="00A32A8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40"/>
                        </w:rPr>
                        <w:t>Informations pratiques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20E0" w:rsidRDefault="000A20E0">
      <w:pPr>
        <w:tabs>
          <w:tab w:val="left" w:pos="3686"/>
        </w:tabs>
      </w:pPr>
    </w:p>
    <w:p w:rsidR="000A20E0" w:rsidRPr="000A20E0" w:rsidRDefault="007A702C" w:rsidP="000A20E0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6F212B6" wp14:editId="2FC4A011">
                <wp:simplePos x="0" y="0"/>
                <wp:positionH relativeFrom="page">
                  <wp:posOffset>5871845</wp:posOffset>
                </wp:positionH>
                <wp:positionV relativeFrom="page">
                  <wp:posOffset>796925</wp:posOffset>
                </wp:positionV>
                <wp:extent cx="4319905" cy="641985"/>
                <wp:effectExtent l="0" t="0" r="4445" b="571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41985"/>
                        </a:xfrm>
                        <a:prstGeom prst="rect">
                          <a:avLst/>
                        </a:prstGeom>
                        <a:solidFill>
                          <a:srgbClr val="A20400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Default="00A32A86" w:rsidP="00A32A8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 w:rsidRPr="0072149A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Vendredi 12 juin 2015</w:t>
                            </w:r>
                          </w:p>
                          <w:p w:rsidR="00A32A86" w:rsidRDefault="007A702C" w:rsidP="00A32A8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40"/>
                              </w:rPr>
                              <w:t>É</w:t>
                            </w:r>
                            <w:r w:rsidR="00A32A86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cole Normale Supérieure</w:t>
                            </w:r>
                          </w:p>
                          <w:p w:rsidR="00A32A86" w:rsidRPr="0072149A" w:rsidRDefault="00A32A86" w:rsidP="00A32A8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 xml:space="preserve">Salle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Dussane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62.35pt;margin-top:62.75pt;width:340.15pt;height:50.5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" fillcolor="#a20400" stroked="f" strokeweight="2pt">
                <v:textbox>
                  <w:txbxContent>
                    <w:p w:rsidR="00A32A86" w:rsidRDefault="00A32A86" w:rsidP="00A32A8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 w:rsidRPr="0072149A"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Vendredi 12 juin 2015</w:t>
                      </w:r>
                    </w:p>
                    <w:p w:rsidR="00A32A86" w:rsidRDefault="007A702C" w:rsidP="00A32A8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40"/>
                        </w:rPr>
                        <w:t>É</w:t>
                      </w:r>
                      <w:r w:rsidR="00A32A86"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cole Normale Supérieure</w:t>
                      </w:r>
                    </w:p>
                    <w:p w:rsidR="00A32A86" w:rsidRPr="0072149A" w:rsidRDefault="00A32A86" w:rsidP="00A32A8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 xml:space="preserve">Salle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Dussane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933EDF1" wp14:editId="783BE2D5">
                <wp:simplePos x="0" y="0"/>
                <wp:positionH relativeFrom="page">
                  <wp:posOffset>5896610</wp:posOffset>
                </wp:positionH>
                <wp:positionV relativeFrom="page">
                  <wp:posOffset>1484630</wp:posOffset>
                </wp:positionV>
                <wp:extent cx="4294505" cy="5855335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505" cy="585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Pr="00954061" w:rsidRDefault="00A32A86" w:rsidP="00A32A86">
                            <w:pPr>
                              <w:rPr>
                                <w:b/>
                                <w:color w:val="A20400"/>
                              </w:rPr>
                            </w:pPr>
                            <w:r w:rsidRPr="00954061">
                              <w:rPr>
                                <w:b/>
                                <w:color w:val="A20400"/>
                              </w:rPr>
                              <w:t>Matinée : « Continuités et métamorphoses »</w:t>
                            </w:r>
                          </w:p>
                          <w:p w:rsidR="00A32A86" w:rsidRPr="00B9044A" w:rsidRDefault="00A32A86" w:rsidP="00A32A86">
                            <w:pPr>
                              <w:rPr>
                                <w:b/>
                                <w:color w:val="A20400"/>
                              </w:rPr>
                            </w:pPr>
                            <w:r w:rsidRPr="00B9044A">
                              <w:rPr>
                                <w:b/>
                                <w:color w:val="A20400"/>
                              </w:rPr>
                              <w:t xml:space="preserve">Sous la présidence de Brigitte </w:t>
                            </w:r>
                            <w:r w:rsidR="0071730C">
                              <w:rPr>
                                <w:b/>
                                <w:color w:val="A20400"/>
                              </w:rPr>
                              <w:t>É</w:t>
                            </w:r>
                            <w:r w:rsidRPr="00B9044A">
                              <w:rPr>
                                <w:b/>
                                <w:color w:val="A20400"/>
                              </w:rPr>
                              <w:t>mile-Zola</w:t>
                            </w:r>
                          </w:p>
                          <w:p w:rsidR="00A32A86" w:rsidRPr="0072149A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9</w:t>
                            </w:r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30</w:t>
                            </w:r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Chantal Pierre (Université de Nantes)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Naturalisme et modernité »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167D30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10h10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: Sophie </w:t>
                            </w:r>
                            <w:proofErr w:type="spellStart"/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Guermès</w:t>
                            </w:r>
                            <w:proofErr w:type="spellEnd"/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(Université de Bretagne occidentale)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Ouvrir le champ des possibles naturalistes »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935997" w:rsidRDefault="00A32A86" w:rsidP="00A32A86">
                            <w:pPr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10h50</w:t>
                            </w:r>
                            <w:r w:rsidRPr="00935997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-11h</w:t>
                            </w:r>
                            <w:r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10</w:t>
                            </w:r>
                            <w:r w:rsidRPr="00935997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 : Pause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167D30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11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10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: Table ronde de l’</w:t>
                            </w:r>
                            <w:r w:rsidR="0071730C">
                              <w:rPr>
                                <w:b/>
                                <w:sz w:val="21"/>
                                <w:szCs w:val="21"/>
                              </w:rPr>
                              <w:t>É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cole doctorale</w:t>
                            </w:r>
                          </w:p>
                          <w:p w:rsidR="00A32A86" w:rsidRPr="00167D30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Modérateur : Alain </w:t>
                            </w:r>
                            <w:proofErr w:type="spellStart"/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Pagès</w:t>
                            </w:r>
                            <w:proofErr w:type="spellEnd"/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(Sorbonne nouvelle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Paris 3)</w:t>
                            </w:r>
                          </w:p>
                          <w:p w:rsidR="00A32A86" w:rsidRPr="0072149A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Interventions de Marion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Glaumaud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-Carbonnier, Pascaline Hamon, Renaud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Oulié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et Arnaud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Verret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B9044A" w:rsidRDefault="00A32A86" w:rsidP="00A32A86">
                            <w:pPr>
                              <w:rPr>
                                <w:b/>
                                <w:color w:val="A20400"/>
                              </w:rPr>
                            </w:pPr>
                            <w:r w:rsidRPr="00B9044A">
                              <w:rPr>
                                <w:b/>
                                <w:color w:val="A20400"/>
                              </w:rPr>
                              <w:t xml:space="preserve">Après-Midi : « Transmissions » </w:t>
                            </w:r>
                          </w:p>
                          <w:p w:rsidR="00A32A86" w:rsidRPr="00B9044A" w:rsidRDefault="00A32A86" w:rsidP="00A32A86">
                            <w:pPr>
                              <w:rPr>
                                <w:b/>
                                <w:color w:val="A20400"/>
                              </w:rPr>
                            </w:pPr>
                            <w:r w:rsidRPr="00B9044A">
                              <w:rPr>
                                <w:b/>
                                <w:color w:val="A20400"/>
                              </w:rPr>
                              <w:t xml:space="preserve">Sous la présidence de Paolo </w:t>
                            </w:r>
                            <w:proofErr w:type="spellStart"/>
                            <w:r w:rsidRPr="00B9044A">
                              <w:rPr>
                                <w:b/>
                                <w:color w:val="A20400"/>
                              </w:rPr>
                              <w:t>Tortonese</w:t>
                            </w:r>
                            <w:proofErr w:type="spellEnd"/>
                          </w:p>
                          <w:p w:rsidR="00A32A86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14h : Kelly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Benoudis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Basilio (Université de Lisbonne)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Le naturalisme onirique d’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Urbano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Tavares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Rodrigues»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14h40 : Aurélie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Barjonet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(Université de Versailles Saint-Quentin-en-Yvelines)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Le naturalisme dans l’espace allemand »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935997" w:rsidRDefault="00A32A86" w:rsidP="00A32A86">
                            <w:pPr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935997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15h20-15h40 : Pause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15h40 :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Kosei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Ogura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(Université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Keio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, Tokyo)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L’héritage du naturalisme au Japon »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16h20 : Béatrice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Desgranges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="0071730C">
                              <w:rPr>
                                <w:b/>
                                <w:sz w:val="21"/>
                                <w:szCs w:val="21"/>
                              </w:rPr>
                              <w:t>É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quipe Zola, ITEM)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Mo Yan, un naturaliste chinois ? »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17h :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Zaki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Coussa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="0071730C">
                              <w:rPr>
                                <w:b/>
                                <w:sz w:val="21"/>
                                <w:szCs w:val="21"/>
                              </w:rPr>
                              <w:t>É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quipe Zola, ITEM)</w:t>
                            </w:r>
                          </w:p>
                          <w:p w:rsidR="00A32A86" w:rsidRPr="00F53160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L’émergence du naturalisme dans le monde arabe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464.3pt;margin-top:116.9pt;width:338.15pt;height:461.0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" stroked="f" strokeweight="2pt">
                <v:textbox>
                  <w:txbxContent>
                    <w:p w:rsidR="00A32A86" w:rsidRPr="00954061" w:rsidRDefault="00A32A86" w:rsidP="00A32A86">
                      <w:pPr>
                        <w:rPr>
                          <w:b/>
                          <w:color w:val="A20400"/>
                        </w:rPr>
                      </w:pPr>
                      <w:r w:rsidRPr="00954061">
                        <w:rPr>
                          <w:b/>
                          <w:color w:val="A20400"/>
                        </w:rPr>
                        <w:t>Matinée : « Continuités et métamorphoses »</w:t>
                      </w:r>
                    </w:p>
                    <w:p w:rsidR="00A32A86" w:rsidRPr="00B9044A" w:rsidRDefault="00A32A86" w:rsidP="00A32A86">
                      <w:pPr>
                        <w:rPr>
                          <w:b/>
                          <w:color w:val="A20400"/>
                        </w:rPr>
                      </w:pPr>
                      <w:r w:rsidRPr="00B9044A">
                        <w:rPr>
                          <w:b/>
                          <w:color w:val="A20400"/>
                        </w:rPr>
                        <w:t xml:space="preserve">Sous la présidence de Brigitte </w:t>
                      </w:r>
                      <w:r w:rsidR="0071730C">
                        <w:rPr>
                          <w:b/>
                          <w:color w:val="A20400"/>
                        </w:rPr>
                        <w:t>É</w:t>
                      </w:r>
                      <w:r w:rsidRPr="00B9044A">
                        <w:rPr>
                          <w:b/>
                          <w:color w:val="A20400"/>
                        </w:rPr>
                        <w:t>mile-Zola</w:t>
                      </w:r>
                    </w:p>
                    <w:p w:rsidR="00A32A86" w:rsidRPr="0072149A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9</w:t>
                      </w:r>
                      <w:r w:rsidRPr="0072149A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30</w:t>
                      </w:r>
                      <w:r w:rsidRPr="0072149A">
                        <w:rPr>
                          <w:b/>
                          <w:sz w:val="21"/>
                          <w:szCs w:val="21"/>
                        </w:rPr>
                        <w:t xml:space="preserve"> :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Chantal Pierre (Université de Nantes)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Naturalisme et modernité »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Pr="00167D30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10h10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 xml:space="preserve">: Sophie </w:t>
                      </w:r>
                      <w:proofErr w:type="spellStart"/>
                      <w:r w:rsidRPr="00167D30">
                        <w:rPr>
                          <w:b/>
                          <w:sz w:val="21"/>
                          <w:szCs w:val="21"/>
                        </w:rPr>
                        <w:t>Guermès</w:t>
                      </w:r>
                      <w:proofErr w:type="spellEnd"/>
                      <w:r w:rsidRPr="00167D30">
                        <w:rPr>
                          <w:b/>
                          <w:sz w:val="21"/>
                          <w:szCs w:val="21"/>
                        </w:rPr>
                        <w:t xml:space="preserve"> (Université de Bretagne occidentale)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Ouvrir le champ des possibles naturalistes »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Pr="00935997" w:rsidRDefault="00A32A86" w:rsidP="00A32A86">
                      <w:pPr>
                        <w:rPr>
                          <w:b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FF0000"/>
                          <w:sz w:val="21"/>
                          <w:szCs w:val="21"/>
                        </w:rPr>
                        <w:t>10h50</w:t>
                      </w:r>
                      <w:r w:rsidRPr="00935997">
                        <w:rPr>
                          <w:b/>
                          <w:color w:val="FF0000"/>
                          <w:sz w:val="21"/>
                          <w:szCs w:val="21"/>
                        </w:rPr>
                        <w:t>-11h</w:t>
                      </w:r>
                      <w:r>
                        <w:rPr>
                          <w:b/>
                          <w:color w:val="FF0000"/>
                          <w:sz w:val="21"/>
                          <w:szCs w:val="21"/>
                        </w:rPr>
                        <w:t>10</w:t>
                      </w:r>
                      <w:r w:rsidRPr="00935997">
                        <w:rPr>
                          <w:b/>
                          <w:color w:val="FF0000"/>
                          <w:sz w:val="21"/>
                          <w:szCs w:val="21"/>
                        </w:rPr>
                        <w:t> : Pause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Pr="00167D30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11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10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>: Table ronde de l’</w:t>
                      </w:r>
                      <w:r w:rsidR="0071730C">
                        <w:rPr>
                          <w:b/>
                          <w:sz w:val="21"/>
                          <w:szCs w:val="21"/>
                        </w:rPr>
                        <w:t>É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>cole doctorale</w:t>
                      </w:r>
                    </w:p>
                    <w:p w:rsidR="00A32A86" w:rsidRPr="00167D30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167D30">
                        <w:rPr>
                          <w:b/>
                          <w:sz w:val="21"/>
                          <w:szCs w:val="21"/>
                        </w:rPr>
                        <w:t xml:space="preserve">Modérateur : Alain </w:t>
                      </w:r>
                      <w:proofErr w:type="spellStart"/>
                      <w:r w:rsidRPr="00167D30">
                        <w:rPr>
                          <w:b/>
                          <w:sz w:val="21"/>
                          <w:szCs w:val="21"/>
                        </w:rPr>
                        <w:t>Pagès</w:t>
                      </w:r>
                      <w:proofErr w:type="spellEnd"/>
                      <w:r w:rsidRPr="00167D30">
                        <w:rPr>
                          <w:b/>
                          <w:sz w:val="21"/>
                          <w:szCs w:val="21"/>
                        </w:rPr>
                        <w:t xml:space="preserve"> (Sorbonne nouvelle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– 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>Paris 3)</w:t>
                      </w:r>
                    </w:p>
                    <w:p w:rsidR="00A32A86" w:rsidRPr="0072149A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Interventions de Marion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Glaumaud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-Carbonnier, Pascaline Hamon, Renaud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Oulié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et Arnaud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Verret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>.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Pr="00B9044A" w:rsidRDefault="00A32A86" w:rsidP="00A32A86">
                      <w:pPr>
                        <w:rPr>
                          <w:b/>
                          <w:color w:val="A20400"/>
                        </w:rPr>
                      </w:pPr>
                      <w:r w:rsidRPr="00B9044A">
                        <w:rPr>
                          <w:b/>
                          <w:color w:val="A20400"/>
                        </w:rPr>
                        <w:t xml:space="preserve">Après-Midi : « Transmissions » </w:t>
                      </w:r>
                    </w:p>
                    <w:p w:rsidR="00A32A86" w:rsidRPr="00B9044A" w:rsidRDefault="00A32A86" w:rsidP="00A32A86">
                      <w:pPr>
                        <w:rPr>
                          <w:b/>
                          <w:color w:val="A20400"/>
                        </w:rPr>
                      </w:pPr>
                      <w:r w:rsidRPr="00B9044A">
                        <w:rPr>
                          <w:b/>
                          <w:color w:val="A20400"/>
                        </w:rPr>
                        <w:t xml:space="preserve">Sous la présidence de Paolo </w:t>
                      </w:r>
                      <w:proofErr w:type="spellStart"/>
                      <w:r w:rsidRPr="00B9044A">
                        <w:rPr>
                          <w:b/>
                          <w:color w:val="A20400"/>
                        </w:rPr>
                        <w:t>Tortonese</w:t>
                      </w:r>
                      <w:proofErr w:type="spellEnd"/>
                    </w:p>
                    <w:p w:rsidR="00A32A86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14h : Kelly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Benoudis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Basilio (Université de Lisbonne)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Le naturalisme onirique d’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Urbano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Tavares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Rodrigues»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14h40 : Aurélie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Barjonet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(Université de Versailles Saint-Quentin-en-Yvelines)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Le naturalisme dans l’espace allemand »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Pr="00935997" w:rsidRDefault="00A32A86" w:rsidP="00A32A86">
                      <w:pPr>
                        <w:rPr>
                          <w:b/>
                          <w:color w:val="FF0000"/>
                          <w:sz w:val="21"/>
                          <w:szCs w:val="21"/>
                        </w:rPr>
                      </w:pPr>
                      <w:r w:rsidRPr="00935997">
                        <w:rPr>
                          <w:b/>
                          <w:color w:val="FF0000"/>
                          <w:sz w:val="21"/>
                          <w:szCs w:val="21"/>
                        </w:rPr>
                        <w:t>15h20-15h40 : Pause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15h40 :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Kosei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Ogura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(Université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Keio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>, Tokyo)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L’héritage du naturalisme au Japon »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16h20 : Béatrice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Desgranges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(</w:t>
                      </w:r>
                      <w:r w:rsidR="0071730C">
                        <w:rPr>
                          <w:b/>
                          <w:sz w:val="21"/>
                          <w:szCs w:val="21"/>
                        </w:rPr>
                        <w:t>É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quipe Zola, ITEM)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Mo Yan, un naturaliste chinois ? »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17h :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Zaki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Coussa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(</w:t>
                      </w:r>
                      <w:r w:rsidR="0071730C">
                        <w:rPr>
                          <w:b/>
                          <w:sz w:val="21"/>
                          <w:szCs w:val="21"/>
                        </w:rPr>
                        <w:t>É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quipe Zola, ITEM)</w:t>
                      </w:r>
                    </w:p>
                    <w:p w:rsidR="00A32A86" w:rsidRPr="00F53160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L’émergence du naturalisme dans le monde arabe 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20E0" w:rsidRPr="000A20E0" w:rsidRDefault="000A20E0" w:rsidP="000A20E0"/>
    <w:p w:rsidR="000A20E0" w:rsidRDefault="000A20E0" w:rsidP="000A20E0"/>
    <w:p w:rsidR="00A32A86" w:rsidRDefault="000A20E0" w:rsidP="000A20E0">
      <w:pPr>
        <w:tabs>
          <w:tab w:val="left" w:pos="8508"/>
        </w:tabs>
      </w:pPr>
      <w:r>
        <w:tab/>
      </w:r>
    </w:p>
    <w:p w:rsidR="00A32A86" w:rsidRDefault="00A32A86">
      <w:r>
        <w:br w:type="page"/>
      </w:r>
    </w:p>
    <w:p w:rsidR="00E33F43" w:rsidRPr="00B6139E" w:rsidRDefault="00D66696" w:rsidP="000A20E0">
      <w:pPr>
        <w:tabs>
          <w:tab w:val="left" w:pos="8508"/>
        </w:tabs>
        <w:rPr>
          <w:b/>
        </w:rPr>
      </w:pPr>
      <w:bookmarkStart w:id="0" w:name="_GoBack"/>
      <w:r w:rsidRPr="000A20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F5A449E" wp14:editId="35072090">
                <wp:simplePos x="0" y="0"/>
                <wp:positionH relativeFrom="page">
                  <wp:posOffset>601345</wp:posOffset>
                </wp:positionH>
                <wp:positionV relativeFrom="page">
                  <wp:posOffset>1426210</wp:posOffset>
                </wp:positionV>
                <wp:extent cx="4479290" cy="608139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60813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2A86" w:rsidRPr="00B9044A" w:rsidRDefault="00A32A86" w:rsidP="00A32A86">
                            <w:pPr>
                              <w:ind w:left="-567"/>
                              <w:rPr>
                                <w:b/>
                                <w:color w:val="A20400"/>
                              </w:rPr>
                            </w:pPr>
                            <w:r w:rsidRPr="00B9044A">
                              <w:rPr>
                                <w:b/>
                                <w:color w:val="A20400"/>
                              </w:rPr>
                              <w:t>Matinée : « Poétique du cycle romanesque »</w:t>
                            </w:r>
                          </w:p>
                          <w:p w:rsidR="00A32A86" w:rsidRPr="00B9044A" w:rsidRDefault="00A32A86" w:rsidP="00A32A86">
                            <w:pPr>
                              <w:ind w:left="-567"/>
                              <w:rPr>
                                <w:b/>
                                <w:color w:val="A20400"/>
                              </w:rPr>
                            </w:pPr>
                            <w:r w:rsidRPr="00B9044A">
                              <w:rPr>
                                <w:b/>
                                <w:color w:val="A20400"/>
                              </w:rPr>
                              <w:t xml:space="preserve">Sous la présidence de Jacques </w:t>
                            </w:r>
                            <w:proofErr w:type="spellStart"/>
                            <w:r w:rsidRPr="00B9044A">
                              <w:rPr>
                                <w:b/>
                                <w:color w:val="A20400"/>
                              </w:rPr>
                              <w:t>Noiray</w:t>
                            </w:r>
                            <w:proofErr w:type="spellEnd"/>
                          </w:p>
                          <w:p w:rsidR="00A32A86" w:rsidRPr="0072149A" w:rsidRDefault="00A32A86" w:rsidP="00A32A86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9</w:t>
                            </w:r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30</w:t>
                            </w:r>
                            <w:r w:rsidRPr="0072149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Christophe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Pradeau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(Université Paris-Sorbonne)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La beauté ajoutée cyclique »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167D30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10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10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 :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Corinne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Saminadayar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-Perrin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(Un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iversité Paul-Valéry, Montpellier/RIRRA21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Cycle romanesque et poétique du roman historique »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935997" w:rsidRDefault="00A32A86" w:rsidP="00A32A86">
                            <w:pPr>
                              <w:ind w:left="-567"/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935997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Pause :</w:t>
                            </w:r>
                            <w:r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 xml:space="preserve"> 10h50-11</w:t>
                            </w:r>
                            <w:r w:rsidRPr="00935997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10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11h10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Thomas Conrad (École Normale Supérieure)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Le réalisme ambigu de l’écriture cyclique »</w:t>
                            </w:r>
                          </w:p>
                          <w:p w:rsidR="00A32A86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11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50</w:t>
                            </w:r>
                            <w:r w:rsidRPr="00167D30">
                              <w:rPr>
                                <w:b/>
                                <w:sz w:val="21"/>
                                <w:szCs w:val="21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Jean-Michel Pottier (Université de Reims Champagne Ardenne)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Rosny aîné : une poétique des cycles »</w:t>
                            </w:r>
                          </w:p>
                          <w:p w:rsidR="00A32A86" w:rsidRPr="00B9044A" w:rsidRDefault="00A32A86" w:rsidP="00A32A8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B9044A" w:rsidRDefault="00A32A86" w:rsidP="00A32A86">
                            <w:pPr>
                              <w:ind w:left="-567"/>
                              <w:rPr>
                                <w:b/>
                                <w:color w:val="A20400"/>
                              </w:rPr>
                            </w:pPr>
                            <w:r w:rsidRPr="00B9044A">
                              <w:rPr>
                                <w:b/>
                                <w:color w:val="A20400"/>
                              </w:rPr>
                              <w:t xml:space="preserve">Après-Midi : « Postérités » </w:t>
                            </w:r>
                          </w:p>
                          <w:p w:rsidR="00A32A86" w:rsidRPr="00DF3716" w:rsidRDefault="00A32A86" w:rsidP="00A32A86">
                            <w:pPr>
                              <w:ind w:left="-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044A">
                              <w:rPr>
                                <w:b/>
                                <w:color w:val="A20400"/>
                              </w:rPr>
                              <w:t>Sous la présidence de Martine Le Blond-Zola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14h : Véronique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Cnockaert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(Université du Québec à Montréal)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Naturalisme et imaginaire »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14h40 : Béatrice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Laville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(Université Bordeaux-Montaigne)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Les naturistes, des héritiers ? »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Pr="004C3042" w:rsidRDefault="00A32A86" w:rsidP="00A32A86">
                            <w:pPr>
                              <w:ind w:left="-567"/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4C3042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15h20</w:t>
                            </w:r>
                            <w:r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-15h40</w:t>
                            </w:r>
                            <w:r w:rsidRPr="004C3042">
                              <w:rPr>
                                <w:b/>
                                <w:color w:val="FF0000"/>
                                <w:sz w:val="21"/>
                                <w:szCs w:val="21"/>
                              </w:rPr>
                              <w:t> : Pause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15h40 : Marie-Ange Fougère (Université de Bourgogne)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Une postérité naturaliste inavouable : le roman psychologique »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16h30 : Céline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Grenaud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-Tostain (Université d’</w:t>
                            </w:r>
                            <w:r w:rsidR="0071730C">
                              <w:rPr>
                                <w:b/>
                                <w:sz w:val="21"/>
                                <w:szCs w:val="21"/>
                              </w:rPr>
                              <w:t>É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vry-Val d’Essonne)</w:t>
                            </w:r>
                          </w:p>
                          <w:p w:rsidR="00A32A86" w:rsidRDefault="00A32A86" w:rsidP="00A32A86">
                            <w:pPr>
                              <w:ind w:left="-567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« Zola et Rolland : deux paradigmes du travail génétique »</w:t>
                            </w:r>
                          </w:p>
                          <w:p w:rsidR="00A32A86" w:rsidRDefault="00A32A86" w:rsidP="00A32A86">
                            <w:pPr>
                              <w:jc w:val="both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</w:pP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i/>
                                <w:iCs/>
                                <w:color w:val="000080"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" rIns="4572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.35pt;margin-top:112.3pt;width:352.7pt;height:478.85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" filled="f" stroked="f" strokeweight="2pt">
                <v:textbox inset="36pt,,36pt">
                  <w:txbxContent>
                    <w:p w:rsidR="00A32A86" w:rsidRPr="00B9044A" w:rsidRDefault="00A32A86" w:rsidP="00A32A86">
                      <w:pPr>
                        <w:ind w:left="-567"/>
                        <w:rPr>
                          <w:b/>
                          <w:color w:val="A20400"/>
                        </w:rPr>
                      </w:pPr>
                      <w:r w:rsidRPr="00B9044A">
                        <w:rPr>
                          <w:b/>
                          <w:color w:val="A20400"/>
                        </w:rPr>
                        <w:t>Matinée : « Poétique du cycle romanesque »</w:t>
                      </w:r>
                    </w:p>
                    <w:p w:rsidR="00A32A86" w:rsidRPr="00B9044A" w:rsidRDefault="00A32A86" w:rsidP="00A32A86">
                      <w:pPr>
                        <w:ind w:left="-567"/>
                        <w:rPr>
                          <w:b/>
                          <w:color w:val="A20400"/>
                        </w:rPr>
                      </w:pPr>
                      <w:r w:rsidRPr="00B9044A">
                        <w:rPr>
                          <w:b/>
                          <w:color w:val="A20400"/>
                        </w:rPr>
                        <w:t xml:space="preserve">Sous la présidence de Jacques </w:t>
                      </w:r>
                      <w:proofErr w:type="spellStart"/>
                      <w:r w:rsidRPr="00B9044A">
                        <w:rPr>
                          <w:b/>
                          <w:color w:val="A20400"/>
                        </w:rPr>
                        <w:t>Noiray</w:t>
                      </w:r>
                      <w:proofErr w:type="spellEnd"/>
                    </w:p>
                    <w:p w:rsidR="00A32A86" w:rsidRPr="0072149A" w:rsidRDefault="00A32A86" w:rsidP="00A32A86">
                      <w:pPr>
                        <w:rPr>
                          <w:b/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9</w:t>
                      </w:r>
                      <w:r w:rsidRPr="0072149A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30</w:t>
                      </w:r>
                      <w:r w:rsidRPr="0072149A">
                        <w:rPr>
                          <w:b/>
                          <w:sz w:val="21"/>
                          <w:szCs w:val="21"/>
                        </w:rPr>
                        <w:t xml:space="preserve"> :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Christophe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Pradeau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(Université Paris-Sorbonne)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La beauté ajoutée cyclique »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</w:p>
                    <w:p w:rsidR="00A32A86" w:rsidRPr="00167D30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10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10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> :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Corinne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Saminadayar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>-Perrin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 xml:space="preserve"> (Un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iversité Paul-Valéry, Montpellier/RIRRA21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>)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Cycle romanesque et poétique du roman historique »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</w:p>
                    <w:p w:rsidR="00A32A86" w:rsidRPr="00935997" w:rsidRDefault="00A32A86" w:rsidP="00A32A86">
                      <w:pPr>
                        <w:ind w:left="-567"/>
                        <w:rPr>
                          <w:b/>
                          <w:color w:val="FF0000"/>
                          <w:sz w:val="21"/>
                          <w:szCs w:val="21"/>
                        </w:rPr>
                      </w:pPr>
                      <w:r w:rsidRPr="00935997">
                        <w:rPr>
                          <w:b/>
                          <w:color w:val="FF0000"/>
                          <w:sz w:val="21"/>
                          <w:szCs w:val="21"/>
                        </w:rPr>
                        <w:t>Pause :</w:t>
                      </w:r>
                      <w:r>
                        <w:rPr>
                          <w:b/>
                          <w:color w:val="FF0000"/>
                          <w:sz w:val="21"/>
                          <w:szCs w:val="21"/>
                        </w:rPr>
                        <w:t xml:space="preserve"> 10h50-11</w:t>
                      </w:r>
                      <w:r w:rsidRPr="00935997">
                        <w:rPr>
                          <w:b/>
                          <w:color w:val="FF0000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b/>
                          <w:color w:val="FF0000"/>
                          <w:sz w:val="21"/>
                          <w:szCs w:val="21"/>
                        </w:rPr>
                        <w:t>10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11h10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 xml:space="preserve"> :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Thomas Conrad (École Normale Supérieure)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Le réalisme ambigu de l’écriture cyclique »</w:t>
                      </w:r>
                    </w:p>
                    <w:p w:rsidR="00A32A86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11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50</w:t>
                      </w:r>
                      <w:r w:rsidRPr="00167D30">
                        <w:rPr>
                          <w:b/>
                          <w:sz w:val="21"/>
                          <w:szCs w:val="21"/>
                        </w:rPr>
                        <w:t xml:space="preserve"> : 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Jean-Michel Pottier (Université de Reims Champagne Ardenne)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Rosny aîné : une poétique des cycles »</w:t>
                      </w:r>
                    </w:p>
                    <w:p w:rsidR="00A32A86" w:rsidRPr="00B9044A" w:rsidRDefault="00A32A86" w:rsidP="00A32A86">
                      <w:pPr>
                        <w:rPr>
                          <w:sz w:val="21"/>
                          <w:szCs w:val="21"/>
                        </w:rPr>
                      </w:pPr>
                    </w:p>
                    <w:p w:rsidR="00A32A86" w:rsidRPr="00B9044A" w:rsidRDefault="00A32A86" w:rsidP="00A32A86">
                      <w:pPr>
                        <w:ind w:left="-567"/>
                        <w:rPr>
                          <w:b/>
                          <w:color w:val="A20400"/>
                        </w:rPr>
                      </w:pPr>
                      <w:r w:rsidRPr="00B9044A">
                        <w:rPr>
                          <w:b/>
                          <w:color w:val="A20400"/>
                        </w:rPr>
                        <w:t xml:space="preserve">Après-Midi : « Postérités » </w:t>
                      </w:r>
                    </w:p>
                    <w:p w:rsidR="00A32A86" w:rsidRPr="00DF3716" w:rsidRDefault="00A32A86" w:rsidP="00A32A86">
                      <w:pPr>
                        <w:ind w:left="-567"/>
                        <w:rPr>
                          <w:b/>
                          <w:sz w:val="28"/>
                          <w:szCs w:val="28"/>
                        </w:rPr>
                      </w:pPr>
                      <w:r w:rsidRPr="00B9044A">
                        <w:rPr>
                          <w:b/>
                          <w:color w:val="A20400"/>
                        </w:rPr>
                        <w:t>Sous la présidence de Martine Le Blond-Zola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14h : Véronique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Cnockaert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(Université du Québec à Montréal)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Naturalisme et imaginaire »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14h40 : Béatrice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Laville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 xml:space="preserve"> (Université Bordeaux-Montaigne)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Les naturistes, des héritiers ? »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</w:p>
                    <w:p w:rsidR="00A32A86" w:rsidRPr="004C3042" w:rsidRDefault="00A32A86" w:rsidP="00A32A86">
                      <w:pPr>
                        <w:ind w:left="-567"/>
                        <w:rPr>
                          <w:b/>
                          <w:color w:val="FF0000"/>
                          <w:sz w:val="21"/>
                          <w:szCs w:val="21"/>
                        </w:rPr>
                      </w:pPr>
                      <w:r w:rsidRPr="004C3042">
                        <w:rPr>
                          <w:b/>
                          <w:color w:val="FF0000"/>
                          <w:sz w:val="21"/>
                          <w:szCs w:val="21"/>
                        </w:rPr>
                        <w:t>15h20</w:t>
                      </w:r>
                      <w:r>
                        <w:rPr>
                          <w:b/>
                          <w:color w:val="FF0000"/>
                          <w:sz w:val="21"/>
                          <w:szCs w:val="21"/>
                        </w:rPr>
                        <w:t>-15h40</w:t>
                      </w:r>
                      <w:r w:rsidRPr="004C3042">
                        <w:rPr>
                          <w:b/>
                          <w:color w:val="FF0000"/>
                          <w:sz w:val="21"/>
                          <w:szCs w:val="21"/>
                        </w:rPr>
                        <w:t> : Pause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>15h40 : Marie-Ange Fougère (Université de Bourgogne)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Une postérité naturaliste inavouable : le roman psychologique »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</w:p>
                    <w:p w:rsidR="00A32A86" w:rsidRDefault="00A32A86" w:rsidP="00A32A86">
                      <w:pPr>
                        <w:ind w:left="-567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sz w:val="21"/>
                          <w:szCs w:val="21"/>
                        </w:rPr>
                        <w:t xml:space="preserve">16h30 : Céline </w:t>
                      </w:r>
                      <w:proofErr w:type="spellStart"/>
                      <w:r>
                        <w:rPr>
                          <w:b/>
                          <w:sz w:val="21"/>
                          <w:szCs w:val="21"/>
                        </w:rPr>
                        <w:t>Grenaud</w:t>
                      </w:r>
                      <w:proofErr w:type="spellEnd"/>
                      <w:r>
                        <w:rPr>
                          <w:b/>
                          <w:sz w:val="21"/>
                          <w:szCs w:val="21"/>
                        </w:rPr>
                        <w:t>-Tostain (Université d’</w:t>
                      </w:r>
                      <w:r w:rsidR="0071730C">
                        <w:rPr>
                          <w:b/>
                          <w:sz w:val="21"/>
                          <w:szCs w:val="21"/>
                        </w:rPr>
                        <w:t>É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vry-Val d’Essonne)</w:t>
                      </w:r>
                    </w:p>
                    <w:p w:rsidR="00A32A86" w:rsidRDefault="00A32A86" w:rsidP="00A32A86">
                      <w:pPr>
                        <w:ind w:left="-567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« Zola et Rolland : deux paradigmes du travail génétique »</w:t>
                      </w:r>
                    </w:p>
                    <w:p w:rsidR="00A32A86" w:rsidRDefault="00A32A86" w:rsidP="00A32A86">
                      <w:pPr>
                        <w:jc w:val="both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</w:pPr>
                    </w:p>
                    <w:p w:rsidR="00A32A86" w:rsidRDefault="00A32A86" w:rsidP="00A32A86">
                      <w:pPr>
                        <w:jc w:val="center"/>
                        <w:rPr>
                          <w:i/>
                          <w:iCs/>
                          <w:color w:val="00008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2A86" w:rsidRPr="000A20E0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9F1D40C" wp14:editId="6D60A301">
                <wp:simplePos x="0" y="0"/>
                <wp:positionH relativeFrom="page">
                  <wp:posOffset>603250</wp:posOffset>
                </wp:positionH>
                <wp:positionV relativeFrom="page">
                  <wp:posOffset>772795</wp:posOffset>
                </wp:positionV>
                <wp:extent cx="4244340" cy="642620"/>
                <wp:effectExtent l="0" t="0" r="3810" b="508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642620"/>
                        </a:xfrm>
                        <a:prstGeom prst="rect">
                          <a:avLst/>
                        </a:prstGeom>
                        <a:solidFill>
                          <a:srgbClr val="A20400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A86" w:rsidRPr="006C007F" w:rsidRDefault="00A32A86" w:rsidP="00A32A86">
                            <w:pPr>
                              <w:ind w:right="-1091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 xml:space="preserve">                Samedi 13</w:t>
                            </w:r>
                            <w:r w:rsidRPr="006C007F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 xml:space="preserve"> juin 2015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Université Sorbonne nouvelle – Paris 3</w:t>
                            </w:r>
                          </w:p>
                          <w:p w:rsidR="00A32A86" w:rsidRDefault="00A32A86" w:rsidP="00A32A8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pacing w:val="40"/>
                              </w:rPr>
                              <w:t>Maison de la recherche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7.5pt;margin-top:60.85pt;width:334.2pt;height:50.6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" fillcolor="#a20400" stroked="f" strokeweight="2pt">
                <v:textbox>
                  <w:txbxContent>
                    <w:p w:rsidR="00A32A86" w:rsidRPr="006C007F" w:rsidRDefault="00A32A86" w:rsidP="00A32A86">
                      <w:pPr>
                        <w:ind w:right="-1091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 xml:space="preserve">                Samedi 13</w:t>
                      </w:r>
                      <w:r w:rsidRPr="006C007F"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 xml:space="preserve"> juin 2015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Université Sorbonne nouvelle – Paris 3</w:t>
                      </w:r>
                    </w:p>
                    <w:p w:rsidR="00A32A86" w:rsidRDefault="00A32A86" w:rsidP="00A32A86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pacing w:val="40"/>
                        </w:rPr>
                        <w:t>Maison de la recherche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</w:p>
    <w:sectPr w:rsidR="00E33F43" w:rsidRPr="00B6139E" w:rsidSect="004C3042">
      <w:pgSz w:w="16839" w:h="11907" w:orient="landscape"/>
      <w:pgMar w:top="851" w:right="1620" w:bottom="144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07F"/>
    <w:rsid w:val="0004684A"/>
    <w:rsid w:val="000749F2"/>
    <w:rsid w:val="000A20E0"/>
    <w:rsid w:val="000B2920"/>
    <w:rsid w:val="000B77A3"/>
    <w:rsid w:val="000C6385"/>
    <w:rsid w:val="000D1C4D"/>
    <w:rsid w:val="0010155D"/>
    <w:rsid w:val="00143D84"/>
    <w:rsid w:val="00167D30"/>
    <w:rsid w:val="00184115"/>
    <w:rsid w:val="00196DFA"/>
    <w:rsid w:val="001E7628"/>
    <w:rsid w:val="001F11F0"/>
    <w:rsid w:val="00203A07"/>
    <w:rsid w:val="0024361A"/>
    <w:rsid w:val="00250A99"/>
    <w:rsid w:val="00273304"/>
    <w:rsid w:val="002A25B2"/>
    <w:rsid w:val="002B5E3C"/>
    <w:rsid w:val="002C6E1E"/>
    <w:rsid w:val="002F00E1"/>
    <w:rsid w:val="002F0CBA"/>
    <w:rsid w:val="00317A75"/>
    <w:rsid w:val="00340823"/>
    <w:rsid w:val="00340ECF"/>
    <w:rsid w:val="00347398"/>
    <w:rsid w:val="00383B13"/>
    <w:rsid w:val="003A3716"/>
    <w:rsid w:val="0041235E"/>
    <w:rsid w:val="00443BAA"/>
    <w:rsid w:val="00445646"/>
    <w:rsid w:val="00463AFF"/>
    <w:rsid w:val="004A78BD"/>
    <w:rsid w:val="004C3042"/>
    <w:rsid w:val="004C5F82"/>
    <w:rsid w:val="004D3DE5"/>
    <w:rsid w:val="004E1973"/>
    <w:rsid w:val="00540937"/>
    <w:rsid w:val="005533FE"/>
    <w:rsid w:val="005A3994"/>
    <w:rsid w:val="005B6AEF"/>
    <w:rsid w:val="005C607C"/>
    <w:rsid w:val="005E04E6"/>
    <w:rsid w:val="00600506"/>
    <w:rsid w:val="00606E52"/>
    <w:rsid w:val="00634B66"/>
    <w:rsid w:val="00691C5E"/>
    <w:rsid w:val="00693432"/>
    <w:rsid w:val="006A3215"/>
    <w:rsid w:val="006A3BC5"/>
    <w:rsid w:val="006A607D"/>
    <w:rsid w:val="006C007F"/>
    <w:rsid w:val="006F3231"/>
    <w:rsid w:val="0071730C"/>
    <w:rsid w:val="0072149A"/>
    <w:rsid w:val="0073045E"/>
    <w:rsid w:val="007A0D90"/>
    <w:rsid w:val="007A702C"/>
    <w:rsid w:val="007C440D"/>
    <w:rsid w:val="007C7EDE"/>
    <w:rsid w:val="007F03AF"/>
    <w:rsid w:val="007F5FA9"/>
    <w:rsid w:val="008812B5"/>
    <w:rsid w:val="00892475"/>
    <w:rsid w:val="00904B84"/>
    <w:rsid w:val="00931EAF"/>
    <w:rsid w:val="00935997"/>
    <w:rsid w:val="00954061"/>
    <w:rsid w:val="00956D0E"/>
    <w:rsid w:val="00986D01"/>
    <w:rsid w:val="00994946"/>
    <w:rsid w:val="009954B1"/>
    <w:rsid w:val="009A7A22"/>
    <w:rsid w:val="009E0F39"/>
    <w:rsid w:val="00A31E28"/>
    <w:rsid w:val="00A32A86"/>
    <w:rsid w:val="00A551DD"/>
    <w:rsid w:val="00A77D57"/>
    <w:rsid w:val="00AC33DE"/>
    <w:rsid w:val="00AF5E15"/>
    <w:rsid w:val="00B6139E"/>
    <w:rsid w:val="00B67E57"/>
    <w:rsid w:val="00B72752"/>
    <w:rsid w:val="00B76140"/>
    <w:rsid w:val="00B9044A"/>
    <w:rsid w:val="00BA377F"/>
    <w:rsid w:val="00BC1F30"/>
    <w:rsid w:val="00BC6C5D"/>
    <w:rsid w:val="00C21AB3"/>
    <w:rsid w:val="00C41007"/>
    <w:rsid w:val="00C500F9"/>
    <w:rsid w:val="00CA3B37"/>
    <w:rsid w:val="00CF13EC"/>
    <w:rsid w:val="00D229BA"/>
    <w:rsid w:val="00D35640"/>
    <w:rsid w:val="00D66696"/>
    <w:rsid w:val="00D71754"/>
    <w:rsid w:val="00D871EE"/>
    <w:rsid w:val="00D936D1"/>
    <w:rsid w:val="00DE6B19"/>
    <w:rsid w:val="00DF3716"/>
    <w:rsid w:val="00E02E09"/>
    <w:rsid w:val="00E1354E"/>
    <w:rsid w:val="00E22875"/>
    <w:rsid w:val="00E33F43"/>
    <w:rsid w:val="00E607B3"/>
    <w:rsid w:val="00E74BEC"/>
    <w:rsid w:val="00EE0131"/>
    <w:rsid w:val="00EE6752"/>
    <w:rsid w:val="00F32514"/>
    <w:rsid w:val="00F53160"/>
    <w:rsid w:val="00F7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006e,#2758d1,#2c57a4,#2f5db1,#f2fad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F531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5316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94946"/>
    <w:pPr>
      <w:ind w:left="720"/>
      <w:contextualSpacing/>
    </w:pPr>
  </w:style>
  <w:style w:type="character" w:styleId="Lienhypertexte">
    <w:name w:val="Hyperlink"/>
    <w:basedOn w:val="Policepardfaut"/>
    <w:rsid w:val="00994946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143D84"/>
    <w:rPr>
      <w:b/>
      <w:bCs/>
    </w:rPr>
  </w:style>
  <w:style w:type="paragraph" w:styleId="NormalWeb">
    <w:name w:val="Normal (Web)"/>
    <w:basedOn w:val="Normal"/>
    <w:uiPriority w:val="99"/>
    <w:unhideWhenUsed/>
    <w:rsid w:val="00143D8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F531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5316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94946"/>
    <w:pPr>
      <w:ind w:left="720"/>
      <w:contextualSpacing/>
    </w:pPr>
  </w:style>
  <w:style w:type="character" w:styleId="Lienhypertexte">
    <w:name w:val="Hyperlink"/>
    <w:basedOn w:val="Policepardfaut"/>
    <w:rsid w:val="00994946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143D84"/>
    <w:rPr>
      <w:b/>
      <w:bCs/>
    </w:rPr>
  </w:style>
  <w:style w:type="paragraph" w:styleId="NormalWeb">
    <w:name w:val="Normal (Web)"/>
    <w:basedOn w:val="Normal"/>
    <w:uiPriority w:val="99"/>
    <w:unhideWhenUsed/>
    <w:rsid w:val="00143D8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3083">
              <w:marLeft w:val="0"/>
              <w:marRight w:val="180"/>
              <w:marTop w:val="111"/>
              <w:marBottom w:val="1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284">
              <w:marLeft w:val="0"/>
              <w:marRight w:val="180"/>
              <w:marTop w:val="111"/>
              <w:marBottom w:val="1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34" Type="http://schemas.openxmlformats.org/officeDocument/2006/relationships/hyperlink" Target="http://www.archives-zoliennes.f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hyperlink" Target="http://www.archives-zoliennes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gif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-S&#233;bastien\AppData\Roaming\Microsoft\Templates\General%20event%20program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3B487-A894-4840-8579-35B09304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event program.dot</Template>
  <TotalTime>18</TotalTime>
  <Pages>4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Jean-Sébastien MACKE</dc:creator>
  <cp:lastModifiedBy>Jean-Sébastien MACKE</cp:lastModifiedBy>
  <cp:revision>5</cp:revision>
  <cp:lastPrinted>2015-06-08T11:30:00Z</cp:lastPrinted>
  <dcterms:created xsi:type="dcterms:W3CDTF">2015-06-08T11:13:00Z</dcterms:created>
  <dcterms:modified xsi:type="dcterms:W3CDTF">2015-06-08T11:32:00Z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TC060897301036</vt:lpwstr>
  </property>
</Properties>
</file>